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3F85E00E78943A987C1237E7238743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B6E27" w:rsidRDefault="00AB6E27" w:rsidP="00AB6E27">
            <w:pPr>
              <w:pStyle w:val="a6"/>
            </w:pPr>
            <w:r w:rsidRPr="00AB6E27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3F85E00E78943A987C1237E7238743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B6E27" w:rsidRPr="00AB6E27" w:rsidRDefault="00AB6E27" w:rsidP="00AB6E27">
      <w:pPr>
        <w:pStyle w:val="1"/>
      </w:pPr>
      <w:r w:rsidRPr="00AB6E27">
        <w:t xml:space="preserve">О Федеральном законе </w:t>
      </w:r>
    </w:p>
    <w:p w:rsidR="00AB6E27" w:rsidRPr="00AB6E27" w:rsidRDefault="00AB6E27" w:rsidP="00AB6E27">
      <w:pPr>
        <w:pStyle w:val="2"/>
      </w:pPr>
      <w:r w:rsidRPr="00AB6E27">
        <w:t xml:space="preserve">"О внесении изменений в Федеральный закон </w:t>
      </w:r>
    </w:p>
    <w:p w:rsidR="00AB6E27" w:rsidRPr="00AB6E27" w:rsidRDefault="00AB6E27" w:rsidP="00AB6E27">
      <w:pPr>
        <w:pStyle w:val="2"/>
      </w:pPr>
      <w:r w:rsidRPr="00AB6E27">
        <w:t>"О племенном животноводстве"</w:t>
      </w:r>
    </w:p>
    <w:p w:rsidR="00AB6E27" w:rsidRPr="00AB6E27" w:rsidRDefault="00AB6E27" w:rsidP="00AB6E27">
      <w:pPr>
        <w:pStyle w:val="2"/>
      </w:pPr>
    </w:p>
    <w:p w:rsidR="00AB6E27" w:rsidRDefault="00AB6E27" w:rsidP="00AB6E27">
      <w:pPr>
        <w:pStyle w:val="2"/>
      </w:pPr>
    </w:p>
    <w:p w:rsidR="00AB6E27" w:rsidRPr="00AB6E27" w:rsidRDefault="00AB6E27" w:rsidP="00AB6E27">
      <w:pPr>
        <w:pStyle w:val="2"/>
      </w:pPr>
    </w:p>
    <w:p w:rsidR="00AB6E27" w:rsidRDefault="00AB6E27">
      <w:r w:rsidRPr="00AB6E27">
        <w:t>Рассмотрев принятый Государственной Думой Федерального Собрания Российской Федерации 9 декабря 2025 года Федеральный закон</w:t>
      </w:r>
      <w:r w:rsidRPr="00AB6E27">
        <w:rPr>
          <w:bCs/>
        </w:rPr>
        <w:t xml:space="preserve"> "О внесении изменений в Федеральный закон "О племенном животноводстве", </w:t>
      </w:r>
      <w:r w:rsidRPr="00AB6E27">
        <w:t xml:space="preserve">в соответствии с частью 4 </w:t>
      </w:r>
      <w:r w:rsidR="00DF1C20">
        <w:br/>
      </w:r>
      <w:r w:rsidRPr="00AB6E27">
        <w:t xml:space="preserve">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AB6E27" w:rsidRDefault="00AB6E27"/>
    <w:p w:rsidR="00AB6E27" w:rsidRPr="00AB6E27" w:rsidRDefault="00AB6E27" w:rsidP="00AB6E27">
      <w:r w:rsidRPr="00AB6E27">
        <w:t xml:space="preserve">1. Одобрить Федеральный закон </w:t>
      </w:r>
      <w:r w:rsidRPr="00AB6E27">
        <w:rPr>
          <w:bCs/>
        </w:rPr>
        <w:t xml:space="preserve">"О внесении изменений </w:t>
      </w:r>
      <w:r>
        <w:rPr>
          <w:bCs/>
        </w:rPr>
        <w:br/>
      </w:r>
      <w:r w:rsidRPr="00AB6E27">
        <w:rPr>
          <w:bCs/>
        </w:rPr>
        <w:t>в Федеральный закон "О племенном животноводстве".</w:t>
      </w:r>
    </w:p>
    <w:p w:rsidR="00AB6E27" w:rsidRPr="00AB6E27" w:rsidRDefault="00AB6E27" w:rsidP="00AB6E27">
      <w:r w:rsidRPr="00AB6E27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AB6E27" w:rsidRDefault="00AB6E27" w:rsidP="00545F85"/>
    <w:p w:rsidR="007F4C5B" w:rsidRDefault="007F4C5B" w:rsidP="007F4C5B">
      <w:pPr>
        <w:pStyle w:val="11"/>
      </w:pPr>
      <w:r w:rsidRPr="001823E4">
        <w:t xml:space="preserve">Председатель </w:t>
      </w:r>
      <w:r w:rsidRPr="001823E4">
        <w:br/>
        <w:t>Совета Федерации</w:t>
      </w:r>
      <w:r w:rsidRPr="001823E4">
        <w:br/>
        <w:t>Федерального Собрания</w:t>
      </w:r>
      <w:r w:rsidRPr="001823E4">
        <w:br/>
        <w:t>Российской Федерации</w:t>
      </w:r>
      <w:r w:rsidRPr="001823E4">
        <w:tab/>
      </w:r>
      <w:r>
        <w:t>В.И. МАТВИЕНКО</w:t>
      </w:r>
    </w:p>
    <w:p w:rsidR="007F4C5B" w:rsidRDefault="007F4C5B" w:rsidP="007F4C5B">
      <w:pPr>
        <w:pStyle w:val="11"/>
      </w:pPr>
    </w:p>
    <w:p w:rsidR="007F4C5B" w:rsidRPr="00223DBB" w:rsidRDefault="007F4C5B" w:rsidP="007F4C5B">
      <w:pPr>
        <w:pStyle w:val="af"/>
      </w:pPr>
      <w:r w:rsidRPr="00223DBB">
        <w:t>Москва</w:t>
      </w:r>
    </w:p>
    <w:p w:rsidR="007F4C5B" w:rsidRPr="00223DBB" w:rsidRDefault="007F4C5B" w:rsidP="007F4C5B">
      <w:pPr>
        <w:pStyle w:val="af"/>
      </w:pPr>
      <w:r>
        <w:t xml:space="preserve">10 декабря </w:t>
      </w:r>
      <w:r w:rsidRPr="00223DBB">
        <w:t>202</w:t>
      </w:r>
      <w:r>
        <w:t>5</w:t>
      </w:r>
      <w:r w:rsidRPr="00223DBB">
        <w:t xml:space="preserve"> года</w:t>
      </w:r>
    </w:p>
    <w:p w:rsidR="007F4C5B" w:rsidRPr="00223DBB" w:rsidRDefault="007F4C5B" w:rsidP="007F4C5B">
      <w:pPr>
        <w:pStyle w:val="ac"/>
      </w:pPr>
      <w:r w:rsidRPr="00223DBB">
        <w:t xml:space="preserve">№ </w:t>
      </w:r>
      <w:r>
        <w:t>567</w:t>
      </w:r>
      <w:r w:rsidRPr="00223DBB">
        <w:t>-СФ</w:t>
      </w:r>
    </w:p>
    <w:sectPr w:rsidR="007F4C5B" w:rsidRPr="00223DB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4F8" w:rsidRDefault="003734F8">
      <w:pPr>
        <w:spacing w:line="240" w:lineRule="auto"/>
      </w:pPr>
      <w:r>
        <w:separator/>
      </w:r>
    </w:p>
  </w:endnote>
  <w:endnote w:type="continuationSeparator" w:id="0">
    <w:p w:rsidR="003734F8" w:rsidRDefault="003734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F82C912-4856-4B58-BEFB-665578F66FEC}"/>
    <w:embedBold r:id="rId2" w:fontKey="{05108559-D28D-42B2-B9A8-8505C0C041F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1965DB5-43C5-4026-8518-6E42B6FC782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F1C20" w:rsidRDefault="00DF1C20" w:rsidP="00DF1C2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F4C5B">
      <w:rPr>
        <w:noProof/>
      </w:rPr>
      <w:t>zo7253.docx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F4C5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F1C20" w:rsidRDefault="00DF1C20" w:rsidP="00DF1C2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F4C5B">
      <w:rPr>
        <w:noProof/>
      </w:rPr>
      <w:t>zo7253.docx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F4C5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4F8" w:rsidRDefault="003734F8">
      <w:pPr>
        <w:spacing w:line="240" w:lineRule="auto"/>
      </w:pPr>
      <w:r>
        <w:separator/>
      </w:r>
    </w:p>
  </w:footnote>
  <w:footnote w:type="continuationSeparator" w:id="0">
    <w:p w:rsidR="003734F8" w:rsidRDefault="003734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F4C5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BA1"/>
    <w:rsid w:val="000239F8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734F8"/>
    <w:rsid w:val="00423816"/>
    <w:rsid w:val="00495BA1"/>
    <w:rsid w:val="004A68AB"/>
    <w:rsid w:val="00505068"/>
    <w:rsid w:val="00545F85"/>
    <w:rsid w:val="005B2AEB"/>
    <w:rsid w:val="00720496"/>
    <w:rsid w:val="00723EF8"/>
    <w:rsid w:val="0078182C"/>
    <w:rsid w:val="007F4C5B"/>
    <w:rsid w:val="00885B74"/>
    <w:rsid w:val="00910EF7"/>
    <w:rsid w:val="00997F4C"/>
    <w:rsid w:val="00A82E08"/>
    <w:rsid w:val="00AA344E"/>
    <w:rsid w:val="00AB6E27"/>
    <w:rsid w:val="00B07D98"/>
    <w:rsid w:val="00B30B27"/>
    <w:rsid w:val="00B33546"/>
    <w:rsid w:val="00B67711"/>
    <w:rsid w:val="00CF27C2"/>
    <w:rsid w:val="00CF731B"/>
    <w:rsid w:val="00D34F5C"/>
    <w:rsid w:val="00DA769E"/>
    <w:rsid w:val="00DF1C20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AA48CB-61F1-407B-AAC7-0257766DD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3F85E00E78943A987C1237E723874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27F319A-8107-4D29-8E8D-AFB7A0D235F8}"/>
      </w:docPartPr>
      <w:docPartBody>
        <w:p w:rsidR="00323B77" w:rsidRDefault="00323B77">
          <w:pPr>
            <w:pStyle w:val="53F85E00E78943A987C1237E7238743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B77"/>
    <w:rsid w:val="00323B77"/>
    <w:rsid w:val="00BD582C"/>
    <w:rsid w:val="00F6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3F85E00E78943A987C1237E7238743C">
    <w:name w:val="53F85E00E78943A987C1237E723874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Назаров+</dc:creator>
  <cp:keywords/>
  <dc:description>ZO09.12.2025 DE09.12.2025 </dc:description>
  <cp:lastModifiedBy>Жарков М.А.</cp:lastModifiedBy>
  <cp:revision>4</cp:revision>
  <cp:lastPrinted>2025-12-09T16:25:00Z</cp:lastPrinted>
  <dcterms:created xsi:type="dcterms:W3CDTF">2025-12-09T11:12:00Z</dcterms:created>
  <dcterms:modified xsi:type="dcterms:W3CDTF">2025-12-10T07:33:00Z</dcterms:modified>
</cp:coreProperties>
</file>