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4A538691386C44F3A9D391D788AB67E6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451156" w:rsidRDefault="00545F85" w:rsidP="00451156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4A538691386C44F3A9D391D788AB67E6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451156" w:rsidRPr="00451156" w:rsidRDefault="00451156" w:rsidP="00451156">
      <w:pPr>
        <w:pStyle w:val="1"/>
      </w:pPr>
      <w:r w:rsidRPr="00451156">
        <w:t xml:space="preserve">О Федеральном законе "О внесении изменений </w:t>
      </w:r>
    </w:p>
    <w:p w:rsidR="00451156" w:rsidRDefault="00451156" w:rsidP="00451156">
      <w:pPr>
        <w:pStyle w:val="2"/>
      </w:pPr>
      <w:r>
        <w:t>в статьи 213</w:t>
      </w:r>
      <w:r>
        <w:rPr>
          <w:vertAlign w:val="superscript"/>
        </w:rPr>
        <w:t>4</w:t>
      </w:r>
      <w:r>
        <w:t xml:space="preserve"> и 213</w:t>
      </w:r>
      <w:r>
        <w:rPr>
          <w:vertAlign w:val="superscript"/>
        </w:rPr>
        <w:t>5</w:t>
      </w:r>
      <w:r>
        <w:t xml:space="preserve"> Федерального закона</w:t>
      </w:r>
    </w:p>
    <w:p w:rsidR="00451156" w:rsidRDefault="00451156" w:rsidP="00451156">
      <w:pPr>
        <w:pStyle w:val="2"/>
      </w:pPr>
      <w:r>
        <w:t>"О несостоятельности (банкротстве)"</w:t>
      </w:r>
    </w:p>
    <w:p w:rsidR="00451156" w:rsidRDefault="00451156" w:rsidP="00451156">
      <w:pPr>
        <w:pStyle w:val="2"/>
      </w:pPr>
    </w:p>
    <w:p w:rsidR="00451156" w:rsidRDefault="00451156" w:rsidP="00451156">
      <w:pPr>
        <w:pStyle w:val="2"/>
      </w:pPr>
    </w:p>
    <w:p w:rsidR="00451156" w:rsidRDefault="00451156" w:rsidP="00451156">
      <w:pPr>
        <w:pStyle w:val="2"/>
      </w:pPr>
    </w:p>
    <w:p w:rsidR="00451156" w:rsidRDefault="00451156">
      <w:r>
        <w:t>Рассмотрев принятый Государственной Думой Федерального Собрания Российской Федерации 17 декабря 2025 года Федеральный закон "О внесении изменений в статьи 213</w:t>
      </w:r>
      <w:r>
        <w:rPr>
          <w:vertAlign w:val="superscript"/>
        </w:rPr>
        <w:t>4</w:t>
      </w:r>
      <w:r>
        <w:t xml:space="preserve"> и 213</w:t>
      </w:r>
      <w:r>
        <w:rPr>
          <w:vertAlign w:val="superscript"/>
        </w:rPr>
        <w:t>5</w:t>
      </w:r>
      <w:r>
        <w:t xml:space="preserve"> Федерального закона "О несостоятельности (банкротстве)" </w:t>
      </w:r>
      <w:r>
        <w:br/>
        <w:t xml:space="preserve">в соответствии со статьей 106 Конституции Российской Федерации,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451156" w:rsidRDefault="00451156" w:rsidP="000144D2">
      <w:pPr>
        <w:spacing w:line="240" w:lineRule="auto"/>
      </w:pPr>
    </w:p>
    <w:p w:rsidR="00451156" w:rsidRDefault="00451156" w:rsidP="00451156">
      <w:r>
        <w:t xml:space="preserve">1. Одобрить Федеральный закон "О внесении изменений </w:t>
      </w:r>
      <w:r>
        <w:br/>
        <w:t>в статьи 213</w:t>
      </w:r>
      <w:r>
        <w:rPr>
          <w:vertAlign w:val="superscript"/>
        </w:rPr>
        <w:t>4</w:t>
      </w:r>
      <w:r>
        <w:t xml:space="preserve"> и 213</w:t>
      </w:r>
      <w:r>
        <w:rPr>
          <w:vertAlign w:val="superscript"/>
        </w:rPr>
        <w:t>5</w:t>
      </w:r>
      <w:r>
        <w:t xml:space="preserve"> Федерального закона "О несостоятельности (банкротстве)".</w:t>
      </w:r>
    </w:p>
    <w:p w:rsidR="00451156" w:rsidRDefault="00451156" w:rsidP="00451156">
      <w:r>
        <w:t>2. Настоящее постановление вступает в силу со дня его принятия.</w:t>
      </w:r>
    </w:p>
    <w:p w:rsidR="00451156" w:rsidRDefault="00451156" w:rsidP="000144D2">
      <w:pPr>
        <w:spacing w:line="240" w:lineRule="auto"/>
      </w:pPr>
    </w:p>
    <w:p w:rsidR="00451156" w:rsidRDefault="00451156" w:rsidP="000144D2">
      <w:pPr>
        <w:spacing w:line="240" w:lineRule="auto"/>
      </w:pPr>
    </w:p>
    <w:p w:rsidR="00335704" w:rsidRDefault="00451156" w:rsidP="000144D2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335704">
        <w:t>В.И. МАТВИЕНКО</w:t>
      </w:r>
    </w:p>
    <w:p w:rsidR="00545F85" w:rsidRDefault="00545F85" w:rsidP="00451156">
      <w:pPr>
        <w:pStyle w:val="ac"/>
      </w:pPr>
    </w:p>
    <w:p w:rsidR="000144D2" w:rsidRDefault="000144D2" w:rsidP="00451156">
      <w:pPr>
        <w:pStyle w:val="ac"/>
      </w:pPr>
    </w:p>
    <w:p w:rsidR="000144D2" w:rsidRDefault="000144D2" w:rsidP="000144D2">
      <w:pPr>
        <w:pStyle w:val="ac"/>
      </w:pPr>
      <w:r>
        <w:t>Москва</w:t>
      </w:r>
    </w:p>
    <w:p w:rsidR="000144D2" w:rsidRDefault="000144D2" w:rsidP="000144D2">
      <w:pPr>
        <w:pStyle w:val="ac"/>
      </w:pPr>
      <w:r>
        <w:t>19 декабря 2025 года</w:t>
      </w:r>
    </w:p>
    <w:p w:rsidR="000144D2" w:rsidRDefault="000144D2" w:rsidP="000144D2">
      <w:pPr>
        <w:pStyle w:val="ac"/>
      </w:pPr>
      <w:r>
        <w:t>№ 6</w:t>
      </w:r>
      <w:r>
        <w:rPr>
          <w:lang w:val="en-US"/>
        </w:rPr>
        <w:t>2</w:t>
      </w:r>
      <w:r>
        <w:t>0-СФ</w:t>
      </w:r>
    </w:p>
    <w:sectPr w:rsidR="000144D2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030C" w:rsidRDefault="00C1030C">
      <w:pPr>
        <w:spacing w:line="240" w:lineRule="auto"/>
      </w:pPr>
      <w:r>
        <w:separator/>
      </w:r>
    </w:p>
  </w:endnote>
  <w:endnote w:type="continuationSeparator" w:id="0">
    <w:p w:rsidR="00C1030C" w:rsidRDefault="00C1030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B925159B-973B-4181-AFFB-81E54A94E86B}"/>
    <w:embedBold r:id="rId2" w:fontKey="{0830E9AF-FEB6-44EC-991C-DBB9AE351B54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4A649DAE-7826-4B6A-AC85-B6446436EC4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335704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144D2">
      <w:rPr>
        <w:noProof/>
      </w:rPr>
      <w:t>sa10582.docx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285BDD">
      <w:rPr>
        <w:noProof/>
      </w:rPr>
      <w:t>18.12.25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0144D2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335704" w:rsidRDefault="00335704" w:rsidP="00335704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144D2">
      <w:rPr>
        <w:noProof/>
      </w:rPr>
      <w:t>sa10582.docx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0144D2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030C" w:rsidRDefault="00C1030C">
      <w:pPr>
        <w:spacing w:line="240" w:lineRule="auto"/>
      </w:pPr>
      <w:r>
        <w:separator/>
      </w:r>
    </w:p>
  </w:footnote>
  <w:footnote w:type="continuationSeparator" w:id="0">
    <w:p w:rsidR="00C1030C" w:rsidRDefault="00C1030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0144D2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98E"/>
    <w:rsid w:val="000144D2"/>
    <w:rsid w:val="000D3F67"/>
    <w:rsid w:val="001057BD"/>
    <w:rsid w:val="00205211"/>
    <w:rsid w:val="002623D0"/>
    <w:rsid w:val="00285BDD"/>
    <w:rsid w:val="002A1E3D"/>
    <w:rsid w:val="002B772D"/>
    <w:rsid w:val="003114B9"/>
    <w:rsid w:val="003273F1"/>
    <w:rsid w:val="00335704"/>
    <w:rsid w:val="0035125E"/>
    <w:rsid w:val="00423816"/>
    <w:rsid w:val="00451156"/>
    <w:rsid w:val="004A68AB"/>
    <w:rsid w:val="00505068"/>
    <w:rsid w:val="00545F85"/>
    <w:rsid w:val="005B2AEB"/>
    <w:rsid w:val="00720496"/>
    <w:rsid w:val="00721386"/>
    <w:rsid w:val="00723EF8"/>
    <w:rsid w:val="0078182C"/>
    <w:rsid w:val="00885B74"/>
    <w:rsid w:val="00910EF7"/>
    <w:rsid w:val="00997F4C"/>
    <w:rsid w:val="009C198E"/>
    <w:rsid w:val="00A82E08"/>
    <w:rsid w:val="00AA344E"/>
    <w:rsid w:val="00B07D98"/>
    <w:rsid w:val="00B30B27"/>
    <w:rsid w:val="00B33546"/>
    <w:rsid w:val="00B67711"/>
    <w:rsid w:val="00C1030C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2657E26-1ACF-4972-8DF0-F4FFF5C3D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uiPriority w:val="99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407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23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83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A538691386C44F3A9D391D788AB67E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853EDB5-4CFD-4C9E-A3BB-154AFD8D67F5}"/>
      </w:docPartPr>
      <w:docPartBody>
        <w:p w:rsidR="0023521E" w:rsidRDefault="0023521E">
          <w:pPr>
            <w:pStyle w:val="4A538691386C44F3A9D391D788AB67E6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521E"/>
    <w:rsid w:val="0023521E"/>
    <w:rsid w:val="00475360"/>
    <w:rsid w:val="00EA4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4A538691386C44F3A9D391D788AB67E6">
    <w:name w:val="4A538691386C44F3A9D391D788AB67E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SA18.12.2025 QA18.12.2025 </dc:description>
  <cp:lastModifiedBy>Жарков М.А.</cp:lastModifiedBy>
  <cp:revision>4</cp:revision>
  <cp:lastPrinted>2025-12-18T15:52:00Z</cp:lastPrinted>
  <dcterms:created xsi:type="dcterms:W3CDTF">2025-12-18T10:18:00Z</dcterms:created>
  <dcterms:modified xsi:type="dcterms:W3CDTF">2025-12-18T15:59:00Z</dcterms:modified>
</cp:coreProperties>
</file>