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E223B7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0F7F9D01AE564AB9BF2B8FD7ED1EE690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D1082A" w:rsidRDefault="00545F85" w:rsidP="00263F5B">
            <w:pPr>
              <w:pStyle w:val="af1"/>
              <w:ind w:left="1"/>
            </w:pPr>
          </w:p>
        </w:tc>
      </w:tr>
      <w:tr w:rsidR="00545F85" w:rsidRPr="00545F85" w:rsidTr="00E223B7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0F7F9D01AE564AB9BF2B8FD7ED1EE690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263F5B" w:rsidRPr="00263F5B" w:rsidRDefault="00263F5B" w:rsidP="00263F5B">
      <w:pPr>
        <w:pStyle w:val="1"/>
      </w:pPr>
      <w:r w:rsidRPr="00263F5B">
        <w:t>О внесении изменений в Регламент</w:t>
      </w:r>
    </w:p>
    <w:p w:rsidR="00263F5B" w:rsidRPr="00263F5B" w:rsidRDefault="00263F5B" w:rsidP="00263F5B">
      <w:pPr>
        <w:pStyle w:val="2"/>
      </w:pPr>
      <w:r w:rsidRPr="00263F5B">
        <w:t>Совета Федерации Федерального Собрания</w:t>
      </w:r>
    </w:p>
    <w:p w:rsidR="00263F5B" w:rsidRPr="00263F5B" w:rsidRDefault="00263F5B" w:rsidP="00263F5B">
      <w:pPr>
        <w:pStyle w:val="2"/>
      </w:pPr>
      <w:r w:rsidRPr="00263F5B">
        <w:t>Российской Федерации</w:t>
      </w:r>
    </w:p>
    <w:p w:rsidR="00263F5B" w:rsidRDefault="00263F5B" w:rsidP="00263F5B">
      <w:pPr>
        <w:pStyle w:val="2"/>
      </w:pPr>
    </w:p>
    <w:p w:rsidR="00263F5B" w:rsidRDefault="00263F5B" w:rsidP="00263F5B">
      <w:pPr>
        <w:pStyle w:val="2"/>
      </w:pPr>
    </w:p>
    <w:p w:rsidR="00263F5B" w:rsidRDefault="00263F5B" w:rsidP="00263F5B">
      <w:pPr>
        <w:pStyle w:val="2"/>
      </w:pPr>
    </w:p>
    <w:p w:rsidR="00263F5B" w:rsidRDefault="00263F5B"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263F5B" w:rsidRDefault="00263F5B"/>
    <w:p w:rsidR="00263F5B" w:rsidRDefault="00263F5B" w:rsidP="00263F5B">
      <w:r>
        <w:t>1. Принять прилагаемые изменения в Регламент Совета Федерации Федерального Собрания Российской Федерации.</w:t>
      </w:r>
    </w:p>
    <w:p w:rsidR="00263F5B" w:rsidRDefault="00263F5B" w:rsidP="00263F5B">
      <w:r>
        <w:t>2. Настоящее постановление вступает в силу со дня его принятия.</w:t>
      </w:r>
    </w:p>
    <w:p w:rsidR="00263F5B" w:rsidRDefault="00263F5B" w:rsidP="00263F5B"/>
    <w:p w:rsidR="00263F5B" w:rsidRDefault="00263F5B" w:rsidP="00263F5B"/>
    <w:p w:rsidR="00263F5B" w:rsidRDefault="00263F5B" w:rsidP="00263F5B"/>
    <w:p w:rsidR="00DB7321" w:rsidRDefault="00DB7321" w:rsidP="00A504DE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545F85" w:rsidRDefault="00545F85" w:rsidP="00545F85">
      <w:pPr>
        <w:pStyle w:val="ac"/>
      </w:pPr>
    </w:p>
    <w:p w:rsidR="00545F85" w:rsidRDefault="00545F85" w:rsidP="00545F85">
      <w:pPr>
        <w:pStyle w:val="ac"/>
      </w:pPr>
    </w:p>
    <w:p w:rsidR="00545F85" w:rsidRDefault="00545F85" w:rsidP="00545F85">
      <w:pPr>
        <w:pStyle w:val="af"/>
      </w:pPr>
    </w:p>
    <w:p w:rsidR="00A504DE" w:rsidRDefault="00A504DE" w:rsidP="00A504DE">
      <w:pPr>
        <w:pStyle w:val="af"/>
      </w:pPr>
      <w:r>
        <w:t>Москва</w:t>
      </w:r>
    </w:p>
    <w:p w:rsidR="00A504DE" w:rsidRDefault="002F1AAC" w:rsidP="00A504DE">
      <w:pPr>
        <w:pStyle w:val="af"/>
      </w:pPr>
      <w:r>
        <w:t>24</w:t>
      </w:r>
      <w:r w:rsidR="00A504DE">
        <w:t xml:space="preserve"> июля 2026 года</w:t>
      </w:r>
    </w:p>
    <w:p w:rsidR="00A504DE" w:rsidRDefault="00A504DE" w:rsidP="00A504DE">
      <w:pPr>
        <w:pStyle w:val="ac"/>
      </w:pPr>
      <w:r>
        <w:t xml:space="preserve">№ </w:t>
      </w:r>
      <w:r w:rsidR="002F1AAC">
        <w:rPr>
          <w:lang w:val="en-US"/>
        </w:rPr>
        <w:t>3</w:t>
      </w:r>
      <w:r w:rsidR="002F1AAC">
        <w:t>83</w:t>
      </w:r>
      <w:r>
        <w:t>-СФ</w:t>
      </w:r>
    </w:p>
    <w:sectPr w:rsidR="00A504DE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00A" w:rsidRDefault="0016300A">
      <w:pPr>
        <w:spacing w:line="240" w:lineRule="auto"/>
      </w:pPr>
      <w:r>
        <w:separator/>
      </w:r>
    </w:p>
  </w:endnote>
  <w:endnote w:type="continuationSeparator" w:id="0">
    <w:p w:rsidR="0016300A" w:rsidRDefault="00163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18E0456E-75AE-4899-A813-1254E52B84F3}"/>
    <w:embedBold r:id="rId2" w:fontKey="{FE737051-CC86-4684-BA1B-D6DF4D9DD869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BB426D88-EAB3-477D-9CD0-EB18595933A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B7" w:rsidRDefault="00E223B7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F1AAC">
      <w:rPr>
        <w:noProof/>
      </w:rPr>
      <w:t>qa11062.docx</w:t>
    </w:r>
    <w:r>
      <w:rPr>
        <w:noProof/>
      </w:rPr>
      <w:fldChar w:fldCharType="end"/>
    </w:r>
    <w:r>
      <w:rPr>
        <w:lang w:val="en-US"/>
      </w:rPr>
      <w:t xml:space="preserve">   </w:t>
    </w:r>
    <w:r>
      <w:rPr>
        <w:lang w:val="en-US"/>
      </w:rPr>
      <w:fldChar w:fldCharType="begin"/>
    </w:r>
    <w:r>
      <w:instrText xml:space="preserve"> DATE \@ "dd.MM.yy" </w:instrText>
    </w:r>
    <w:r>
      <w:rPr>
        <w:lang w:val="en-US"/>
      </w:rPr>
      <w:fldChar w:fldCharType="separate"/>
    </w:r>
    <w:r w:rsidR="00B57BB2">
      <w:rPr>
        <w:noProof/>
      </w:rPr>
      <w:t>24.07.26</w:t>
    </w:r>
    <w:r>
      <w:rPr>
        <w:lang w:val="en-US"/>
      </w:rPr>
      <w:fldChar w:fldCharType="end"/>
    </w:r>
    <w:r>
      <w:rPr>
        <w:lang w:val="en-US"/>
      </w:rPr>
      <w:t xml:space="preserve">   </w:t>
    </w:r>
    <w:r>
      <w:rPr>
        <w:lang w:val="en-US"/>
      </w:rPr>
      <w:fldChar w:fldCharType="begin"/>
    </w:r>
    <w:r>
      <w:rPr>
        <w:lang w:val="en-US"/>
      </w:rPr>
      <w:instrText xml:space="preserve"> USERINITIALS  \* MERGEFORMAT </w:instrText>
    </w:r>
    <w:r>
      <w:rPr>
        <w:lang w:val="en-US"/>
      </w:rPr>
      <w:fldChar w:fldCharType="separate"/>
    </w:r>
    <w:r w:rsidR="002F1AAC">
      <w:rPr>
        <w:noProof/>
        <w:lang w:val="en-US"/>
      </w:rPr>
      <w:t>645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B7" w:rsidRPr="00DB7321" w:rsidRDefault="00E223B7" w:rsidP="00DB732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F1AAC">
      <w:rPr>
        <w:noProof/>
      </w:rPr>
      <w:t>qa11062.docx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2F1AAC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00A" w:rsidRDefault="0016300A">
      <w:pPr>
        <w:spacing w:line="240" w:lineRule="auto"/>
      </w:pPr>
      <w:r>
        <w:separator/>
      </w:r>
    </w:p>
  </w:footnote>
  <w:footnote w:type="continuationSeparator" w:id="0">
    <w:p w:rsidR="0016300A" w:rsidRDefault="001630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B7" w:rsidRDefault="00E223B7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2F1AAC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30"/>
    <w:rsid w:val="00055630"/>
    <w:rsid w:val="000D3F67"/>
    <w:rsid w:val="001057BD"/>
    <w:rsid w:val="0016300A"/>
    <w:rsid w:val="00205211"/>
    <w:rsid w:val="002623D0"/>
    <w:rsid w:val="00263F5B"/>
    <w:rsid w:val="002A1E3D"/>
    <w:rsid w:val="002B772D"/>
    <w:rsid w:val="002F1AAC"/>
    <w:rsid w:val="003114B9"/>
    <w:rsid w:val="003273F1"/>
    <w:rsid w:val="0035125E"/>
    <w:rsid w:val="003B5D04"/>
    <w:rsid w:val="003F1126"/>
    <w:rsid w:val="00423816"/>
    <w:rsid w:val="004A68AB"/>
    <w:rsid w:val="00505068"/>
    <w:rsid w:val="00545F85"/>
    <w:rsid w:val="005B2AEB"/>
    <w:rsid w:val="00720496"/>
    <w:rsid w:val="00723EF8"/>
    <w:rsid w:val="0078182C"/>
    <w:rsid w:val="00885B74"/>
    <w:rsid w:val="00910EF7"/>
    <w:rsid w:val="00997F4C"/>
    <w:rsid w:val="00A504DE"/>
    <w:rsid w:val="00A82E08"/>
    <w:rsid w:val="00AA344E"/>
    <w:rsid w:val="00B07D98"/>
    <w:rsid w:val="00B30B27"/>
    <w:rsid w:val="00B33546"/>
    <w:rsid w:val="00B57BB2"/>
    <w:rsid w:val="00B67711"/>
    <w:rsid w:val="00CF27C2"/>
    <w:rsid w:val="00CF731B"/>
    <w:rsid w:val="00D1082A"/>
    <w:rsid w:val="00DA769E"/>
    <w:rsid w:val="00DB7321"/>
    <w:rsid w:val="00E02685"/>
    <w:rsid w:val="00E223B7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92919-D4FC-4DAF-BCD6-FAABA626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7F9D01AE564AB9BF2B8FD7ED1EE6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6B73E-E7FD-449C-8B26-E37CDC9A9FEA}"/>
      </w:docPartPr>
      <w:docPartBody>
        <w:p w:rsidR="002E0973" w:rsidRDefault="002E0973">
          <w:pPr>
            <w:pStyle w:val="0F7F9D01AE564AB9BF2B8FD7ED1EE690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973"/>
    <w:rsid w:val="002E0973"/>
    <w:rsid w:val="004B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F7F9D01AE564AB9BF2B8FD7ED1EE690">
    <w:name w:val="0F7F9D01AE564AB9BF2B8FD7ED1EE6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10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Регламенту и организации парламентской деятельности</dc:subject>
  <dc:creator>Заказчик - Кресс+</dc:creator>
  <cp:keywords/>
  <dc:description>QA08.07.2026 QA08.07.2026 QA10.07.2026 DE15.07.2026 SA16.07.2026 </dc:description>
  <cp:lastModifiedBy>Кучерова О.М.</cp:lastModifiedBy>
  <cp:revision>7</cp:revision>
  <cp:lastPrinted>2026-07-23T13:45:00Z</cp:lastPrinted>
  <dcterms:created xsi:type="dcterms:W3CDTF">2026-07-08T09:02:00Z</dcterms:created>
  <dcterms:modified xsi:type="dcterms:W3CDTF">2026-07-24T08:12:00Z</dcterms:modified>
</cp:coreProperties>
</file>