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F67D0139F434E59822B2B43DDB06A1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1225C" w:rsidRDefault="00A1225C" w:rsidP="00A1225C">
            <w:pPr>
              <w:pStyle w:val="a6"/>
            </w:pPr>
            <w:r w:rsidRPr="00A1225C">
              <w:t xml:space="preserve"> </w:t>
            </w: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F67D0139F434E59822B2B43DDB06A1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1225C" w:rsidRDefault="00A1225C" w:rsidP="00A1225C">
      <w:pPr>
        <w:pStyle w:val="1"/>
      </w:pPr>
      <w:r w:rsidRPr="00A1225C">
        <w:t xml:space="preserve">О Федеральном законе "О внесении изменений </w:t>
      </w:r>
    </w:p>
    <w:p w:rsidR="00A1225C" w:rsidRDefault="00A1225C" w:rsidP="00A1225C">
      <w:pPr>
        <w:pStyle w:val="2"/>
      </w:pPr>
      <w:r w:rsidRPr="00A1225C">
        <w:t xml:space="preserve">в статью 16 Федерального закона "О пчеловодстве </w:t>
      </w:r>
    </w:p>
    <w:p w:rsidR="00A1225C" w:rsidRDefault="00A1225C" w:rsidP="00A1225C">
      <w:pPr>
        <w:pStyle w:val="2"/>
      </w:pPr>
      <w:r w:rsidRPr="00A1225C">
        <w:t xml:space="preserve">в Российской Федерации" и статью 22 Федерального закона </w:t>
      </w:r>
    </w:p>
    <w:p w:rsidR="00A1225C" w:rsidRDefault="00A1225C" w:rsidP="00A1225C">
      <w:pPr>
        <w:pStyle w:val="2"/>
      </w:pPr>
      <w:r w:rsidRPr="00A1225C">
        <w:t xml:space="preserve">"О безопасном обращении с пестицидами </w:t>
      </w:r>
    </w:p>
    <w:p w:rsidR="00A1225C" w:rsidRPr="00A1225C" w:rsidRDefault="00A1225C" w:rsidP="00A1225C">
      <w:pPr>
        <w:pStyle w:val="2"/>
      </w:pPr>
      <w:r w:rsidRPr="00A1225C">
        <w:t>и агрохимикатами"</w:t>
      </w:r>
    </w:p>
    <w:p w:rsidR="00A1225C" w:rsidRPr="00A1225C" w:rsidRDefault="00A1225C" w:rsidP="00A1225C">
      <w:pPr>
        <w:pStyle w:val="2"/>
      </w:pPr>
    </w:p>
    <w:p w:rsidR="00A1225C" w:rsidRDefault="00A1225C" w:rsidP="00A1225C">
      <w:pPr>
        <w:pStyle w:val="2"/>
      </w:pPr>
    </w:p>
    <w:p w:rsidR="00A1225C" w:rsidRPr="00A1225C" w:rsidRDefault="00A1225C" w:rsidP="00A1225C">
      <w:pPr>
        <w:pStyle w:val="2"/>
      </w:pPr>
    </w:p>
    <w:p w:rsidR="00A1225C" w:rsidRDefault="00A1225C">
      <w:r w:rsidRPr="00A1225C">
        <w:t>Рассмотрев принятый Государственной Думой Федерального Собрания Российской Федерации 9 декабря 2025 года Федеральный закон</w:t>
      </w:r>
      <w:r w:rsidRPr="00A1225C">
        <w:rPr>
          <w:bCs/>
        </w:rPr>
        <w:t xml:space="preserve"> "О внесении изменений в статью 16 Федерального закона "О пчеловодстве в Российской Федерации" </w:t>
      </w:r>
      <w:r>
        <w:rPr>
          <w:bCs/>
        </w:rPr>
        <w:br/>
      </w:r>
      <w:r w:rsidRPr="00A1225C">
        <w:rPr>
          <w:bCs/>
        </w:rPr>
        <w:t xml:space="preserve">и статью 22 Федерального закона "О безопасном обращении с пестицидами и агрохимикатами", </w:t>
      </w:r>
      <w:r w:rsidRPr="00A1225C">
        <w:t xml:space="preserve">в соответствии с частью 4 </w:t>
      </w:r>
      <w:r w:rsidR="006F6C44">
        <w:br/>
      </w:r>
      <w:r w:rsidRPr="00A1225C">
        <w:t xml:space="preserve">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</w:t>
      </w:r>
      <w:bookmarkStart w:id="0" w:name="_GoBack"/>
      <w:bookmarkEnd w:id="0"/>
      <w:r w:rsidRPr="00B51544">
        <w:rPr>
          <w:b/>
          <w:spacing w:val="60"/>
          <w:szCs w:val="28"/>
        </w:rPr>
        <w:t>яет</w:t>
      </w:r>
      <w:r>
        <w:t>:</w:t>
      </w:r>
    </w:p>
    <w:p w:rsidR="00A1225C" w:rsidRDefault="00A1225C"/>
    <w:p w:rsidR="00A1225C" w:rsidRPr="00A1225C" w:rsidRDefault="00A1225C" w:rsidP="00A1225C">
      <w:r w:rsidRPr="00A1225C">
        <w:t xml:space="preserve">1. Одобрить Федеральный закон </w:t>
      </w:r>
      <w:r w:rsidRPr="00A1225C">
        <w:rPr>
          <w:bCs/>
        </w:rPr>
        <w:t xml:space="preserve">"О внесении изменений </w:t>
      </w:r>
      <w:r>
        <w:rPr>
          <w:bCs/>
        </w:rPr>
        <w:br/>
      </w:r>
      <w:r w:rsidRPr="00A1225C">
        <w:rPr>
          <w:bCs/>
        </w:rPr>
        <w:t>в статью 16 Федерального закона "О пчеловодстве в Российской Федерации" и статью 22 Федерального закона "О безопасном обращении с пестицидами и агрохимикатами".</w:t>
      </w:r>
    </w:p>
    <w:p w:rsidR="00A1225C" w:rsidRDefault="00A1225C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A1225C" w:rsidRPr="00A1225C" w:rsidRDefault="00A1225C" w:rsidP="00A1225C">
      <w:r w:rsidRPr="00A1225C">
        <w:lastRenderedPageBreak/>
        <w:t>2. 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A1225C" w:rsidRDefault="00A1225C" w:rsidP="00545F85"/>
    <w:p w:rsidR="004D10C8" w:rsidRDefault="004D10C8" w:rsidP="004D10C8">
      <w:pPr>
        <w:pStyle w:val="11"/>
      </w:pPr>
      <w:r w:rsidRPr="001823E4">
        <w:t xml:space="preserve">Председатель </w:t>
      </w:r>
      <w:r w:rsidRPr="001823E4">
        <w:br/>
        <w:t>Совета Федерации</w:t>
      </w:r>
      <w:r w:rsidRPr="001823E4">
        <w:br/>
        <w:t>Федерального Собрания</w:t>
      </w:r>
      <w:r w:rsidRPr="001823E4">
        <w:br/>
        <w:t>Российской Федерации</w:t>
      </w:r>
      <w:r w:rsidRPr="001823E4">
        <w:tab/>
      </w:r>
      <w:r>
        <w:t>В.И. МАТВИЕНКО</w:t>
      </w:r>
    </w:p>
    <w:p w:rsidR="004D10C8" w:rsidRDefault="004D10C8" w:rsidP="004D10C8">
      <w:pPr>
        <w:pStyle w:val="11"/>
      </w:pPr>
    </w:p>
    <w:p w:rsidR="004D10C8" w:rsidRPr="00223DBB" w:rsidRDefault="004D10C8" w:rsidP="004D10C8">
      <w:pPr>
        <w:pStyle w:val="af"/>
      </w:pPr>
      <w:r w:rsidRPr="00223DBB">
        <w:t>Москва</w:t>
      </w:r>
    </w:p>
    <w:p w:rsidR="004D10C8" w:rsidRPr="00223DBB" w:rsidRDefault="004D10C8" w:rsidP="004D10C8">
      <w:pPr>
        <w:pStyle w:val="af"/>
      </w:pPr>
      <w:r>
        <w:t xml:space="preserve">10 декабря </w:t>
      </w:r>
      <w:r w:rsidRPr="00223DBB">
        <w:t>202</w:t>
      </w:r>
      <w:r>
        <w:t>5</w:t>
      </w:r>
      <w:r w:rsidRPr="00223DBB">
        <w:t xml:space="preserve"> года</w:t>
      </w:r>
    </w:p>
    <w:p w:rsidR="004D10C8" w:rsidRPr="00223DBB" w:rsidRDefault="004D10C8" w:rsidP="004D10C8">
      <w:pPr>
        <w:pStyle w:val="ac"/>
      </w:pPr>
      <w:r w:rsidRPr="00223DBB">
        <w:t xml:space="preserve">№ </w:t>
      </w:r>
      <w:r>
        <w:t>568</w:t>
      </w:r>
      <w:r w:rsidRPr="00223DBB">
        <w:t>-СФ</w:t>
      </w:r>
    </w:p>
    <w:p w:rsidR="00545F85" w:rsidRDefault="00545F85" w:rsidP="004D10C8">
      <w:pPr>
        <w:pStyle w:val="ac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1D57" w:rsidRDefault="00BB1D57">
      <w:pPr>
        <w:spacing w:line="240" w:lineRule="auto"/>
      </w:pPr>
      <w:r>
        <w:separator/>
      </w:r>
    </w:p>
  </w:endnote>
  <w:endnote w:type="continuationSeparator" w:id="0">
    <w:p w:rsidR="00BB1D57" w:rsidRDefault="00BB1D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3AD626D-EC89-418C-8D6D-5B5ACF0325AB}"/>
    <w:embedBold r:id="rId2" w:fontKey="{4B3C652E-7646-4C98-AA95-1DFABB4C7B8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2FB3A29-B7D0-46BA-93BC-AAC6BBE1E04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F6C44" w:rsidRDefault="006F6C44" w:rsidP="006F6C4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D10C8">
      <w:rPr>
        <w:noProof/>
      </w:rPr>
      <w:t>zo7254.docx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D10C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F6C44" w:rsidRDefault="006F6C44" w:rsidP="006F6C4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D10C8">
      <w:rPr>
        <w:noProof/>
      </w:rPr>
      <w:t>zo7254.docx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D10C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1D57" w:rsidRDefault="00BB1D57">
      <w:pPr>
        <w:spacing w:line="240" w:lineRule="auto"/>
      </w:pPr>
      <w:r>
        <w:separator/>
      </w:r>
    </w:p>
  </w:footnote>
  <w:footnote w:type="continuationSeparator" w:id="0">
    <w:p w:rsidR="00BB1D57" w:rsidRDefault="00BB1D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8493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22A"/>
    <w:rsid w:val="000D3F67"/>
    <w:rsid w:val="000F022A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378F5"/>
    <w:rsid w:val="00484932"/>
    <w:rsid w:val="004A68AB"/>
    <w:rsid w:val="004D10C8"/>
    <w:rsid w:val="00505068"/>
    <w:rsid w:val="00545F85"/>
    <w:rsid w:val="005B2AEB"/>
    <w:rsid w:val="006F6C44"/>
    <w:rsid w:val="00720496"/>
    <w:rsid w:val="00723EF8"/>
    <w:rsid w:val="0078182C"/>
    <w:rsid w:val="007F72F1"/>
    <w:rsid w:val="00885B74"/>
    <w:rsid w:val="00910EF7"/>
    <w:rsid w:val="00997F4C"/>
    <w:rsid w:val="00A1225C"/>
    <w:rsid w:val="00A82E08"/>
    <w:rsid w:val="00AA344E"/>
    <w:rsid w:val="00B07D98"/>
    <w:rsid w:val="00B30B27"/>
    <w:rsid w:val="00B33546"/>
    <w:rsid w:val="00B67711"/>
    <w:rsid w:val="00BB1D57"/>
    <w:rsid w:val="00BC7525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D1E3A2-8D85-47D1-9317-B14EBC73D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F67D0139F434E59822B2B43DDB06A1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CE37104-E398-408B-BB04-0B2545E8AAC8}"/>
      </w:docPartPr>
      <w:docPartBody>
        <w:p w:rsidR="003D7C23" w:rsidRDefault="003D7C23">
          <w:pPr>
            <w:pStyle w:val="CF67D0139F434E59822B2B43DDB06A1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C23"/>
    <w:rsid w:val="00076784"/>
    <w:rsid w:val="003D7C23"/>
    <w:rsid w:val="00823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F67D0139F434E59822B2B43DDB06A1C">
    <w:name w:val="CF67D0139F434E59822B2B43DDB06A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Назаров+</dc:creator>
  <cp:keywords/>
  <dc:description>ZO09.12.2025 DE09.12.2025 </dc:description>
  <cp:lastModifiedBy>Жарков М.А.</cp:lastModifiedBy>
  <cp:revision>11</cp:revision>
  <cp:lastPrinted>2025-12-09T16:27:00Z</cp:lastPrinted>
  <dcterms:created xsi:type="dcterms:W3CDTF">2025-12-09T11:16:00Z</dcterms:created>
  <dcterms:modified xsi:type="dcterms:W3CDTF">2025-12-10T07:35:00Z</dcterms:modified>
</cp:coreProperties>
</file>