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AB5BC303E67142F886A65D295B3B78D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E328EC" w:rsidRDefault="00545F85" w:rsidP="00E328EC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AB5BC303E67142F886A65D295B3B78D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C91A71" w:rsidRPr="00C91A71" w:rsidRDefault="00E328EC" w:rsidP="00C91A71">
      <w:pPr>
        <w:pStyle w:val="1"/>
        <w:rPr>
          <w:b w:val="0"/>
        </w:rPr>
      </w:pPr>
      <w:r w:rsidRPr="00C91A71">
        <w:rPr>
          <w:rStyle w:val="10"/>
          <w:b/>
        </w:rPr>
        <w:t>О Федеральном законе "О внесении изменений в статью 72</w:t>
      </w:r>
    </w:p>
    <w:p w:rsidR="00C91A71" w:rsidRPr="00C91A71" w:rsidRDefault="00E328EC" w:rsidP="00C91A71">
      <w:pPr>
        <w:pStyle w:val="2"/>
      </w:pPr>
      <w:r w:rsidRPr="00C91A71">
        <w:t>Федерального закона</w:t>
      </w:r>
      <w:r w:rsidR="00C91A71" w:rsidRPr="00C91A71">
        <w:t xml:space="preserve"> "О государственной регистрации</w:t>
      </w:r>
    </w:p>
    <w:p w:rsidR="00E328EC" w:rsidRPr="00C91A71" w:rsidRDefault="00E328EC" w:rsidP="00C91A71">
      <w:pPr>
        <w:pStyle w:val="2"/>
      </w:pPr>
      <w:r w:rsidRPr="00C91A71">
        <w:t xml:space="preserve">недвижимости" и статьи 1 и 3 </w:t>
      </w:r>
      <w:bookmarkStart w:id="0" w:name="_GoBack"/>
      <w:bookmarkEnd w:id="0"/>
      <w:r w:rsidRPr="00C91A71">
        <w:t xml:space="preserve">Федерального закона </w:t>
      </w:r>
    </w:p>
    <w:p w:rsidR="00E328EC" w:rsidRPr="00C91A71" w:rsidRDefault="00E328EC" w:rsidP="00C91A71">
      <w:pPr>
        <w:pStyle w:val="2"/>
      </w:pPr>
      <w:r w:rsidRPr="00C91A71">
        <w:t xml:space="preserve">"О внесении изменений в Федеральный закон </w:t>
      </w:r>
    </w:p>
    <w:p w:rsidR="00E328EC" w:rsidRPr="00C91A71" w:rsidRDefault="00E328EC" w:rsidP="00C91A71">
      <w:pPr>
        <w:pStyle w:val="2"/>
      </w:pPr>
      <w:r w:rsidRPr="00C91A71">
        <w:t xml:space="preserve">"О государственной регистрации недвижимости" </w:t>
      </w:r>
    </w:p>
    <w:p w:rsidR="00C91A71" w:rsidRPr="00C91A71" w:rsidRDefault="00E328EC" w:rsidP="00C91A71">
      <w:pPr>
        <w:pStyle w:val="2"/>
      </w:pPr>
      <w:r w:rsidRPr="00C91A71">
        <w:t>и признании утрат</w:t>
      </w:r>
      <w:r w:rsidR="00C91A71" w:rsidRPr="00C91A71">
        <w:t>ившими силу отдельных положений</w:t>
      </w:r>
    </w:p>
    <w:p w:rsidR="00E328EC" w:rsidRPr="00C91A71" w:rsidRDefault="00E328EC" w:rsidP="00C91A71">
      <w:pPr>
        <w:pStyle w:val="2"/>
      </w:pPr>
      <w:r w:rsidRPr="00C91A71">
        <w:t>законодательных актов Российской Федерации"</w:t>
      </w:r>
    </w:p>
    <w:p w:rsidR="00E328EC" w:rsidRDefault="00E328EC" w:rsidP="00E328EC">
      <w:pPr>
        <w:pStyle w:val="2"/>
      </w:pPr>
    </w:p>
    <w:p w:rsidR="00E328EC" w:rsidRDefault="00E328EC" w:rsidP="00E328EC">
      <w:pPr>
        <w:pStyle w:val="2"/>
      </w:pPr>
    </w:p>
    <w:p w:rsidR="00E328EC" w:rsidRPr="00E328EC" w:rsidRDefault="00E328EC" w:rsidP="00E328EC">
      <w:pPr>
        <w:pStyle w:val="2"/>
      </w:pPr>
    </w:p>
    <w:p w:rsidR="00E328EC" w:rsidRDefault="00E328EC">
      <w:r w:rsidRPr="00E328EC">
        <w:t>Рассмотрев принятый Государственной Думой Федерального Собрания Российской Федерации 16 декабря 2025 года Федеральный закон</w:t>
      </w:r>
      <w:r w:rsidRPr="00E328EC">
        <w:rPr>
          <w:bCs/>
        </w:rPr>
        <w:t xml:space="preserve"> "О внесении изменений в статью 72 Федерального закона "О государственной регистрации недвижимости" и статьи 1 и 3 Федерального закона "О внесении изменений в Федеральный закон "О государственной регистрации недвижимости" и признании утратившими силу отдельных положений законодательных актов Российской Федерации"</w:t>
      </w:r>
      <w:r w:rsidRPr="00E328EC">
        <w:t xml:space="preserve">, </w:t>
      </w:r>
      <w:r>
        <w:br/>
      </w:r>
      <w:r w:rsidRPr="00E328EC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E328EC" w:rsidRDefault="00E328EC"/>
    <w:p w:rsidR="00E328EC" w:rsidRPr="00E328EC" w:rsidRDefault="00E328EC" w:rsidP="00E328EC">
      <w:r w:rsidRPr="00E328EC">
        <w:t xml:space="preserve">1. Одобрить Федеральный закон "О внесении изменений </w:t>
      </w:r>
      <w:r>
        <w:br/>
      </w:r>
      <w:r w:rsidRPr="00E328EC">
        <w:t>в статью 72 Федерального закона "О государственной регистрации недвижимости" и статьи 1 и 3 Федерального закона "О внесении изменений в Федеральный закон "О государственной регистрации недвижимости" и признании утратившими силу отдельных положений законодательных актов Российской Федерации"</w:t>
      </w:r>
      <w:r w:rsidRPr="00E328EC">
        <w:rPr>
          <w:bCs/>
        </w:rPr>
        <w:t>.</w:t>
      </w:r>
    </w:p>
    <w:p w:rsidR="00E328EC" w:rsidRPr="00E328EC" w:rsidRDefault="00E328EC" w:rsidP="00E328EC">
      <w:r w:rsidRPr="00E328EC">
        <w:lastRenderedPageBreak/>
        <w:t>2. Настоящее постановление вступает в силу со дня его принятия.</w:t>
      </w:r>
    </w:p>
    <w:p w:rsidR="00E328EC" w:rsidRPr="00E328EC" w:rsidRDefault="00E328EC" w:rsidP="00E328EC"/>
    <w:p w:rsidR="00E328EC" w:rsidRPr="00E328EC" w:rsidRDefault="00E328EC" w:rsidP="00E328EC"/>
    <w:p w:rsidR="00545F85" w:rsidRDefault="00545F85" w:rsidP="00545F85"/>
    <w:p w:rsidR="00C91A71" w:rsidRDefault="00E328EC" w:rsidP="00BB1977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</w:r>
      <w:r w:rsidR="00C91A71">
        <w:t>В.И. МАТВИЕНКО</w:t>
      </w:r>
    </w:p>
    <w:p w:rsidR="00545F85" w:rsidRDefault="00545F85" w:rsidP="00545F85">
      <w:pPr>
        <w:pStyle w:val="ac"/>
      </w:pPr>
    </w:p>
    <w:p w:rsidR="00545F85" w:rsidRDefault="00545F85" w:rsidP="00545F85">
      <w:pPr>
        <w:pStyle w:val="af"/>
      </w:pPr>
    </w:p>
    <w:p w:rsidR="00BB1977" w:rsidRDefault="00BB1977" w:rsidP="00545F85">
      <w:pPr>
        <w:pStyle w:val="af"/>
      </w:pPr>
    </w:p>
    <w:p w:rsidR="00BB1977" w:rsidRDefault="00BB1977" w:rsidP="00BB1977">
      <w:pPr>
        <w:pStyle w:val="af"/>
      </w:pPr>
      <w:r>
        <w:t>Москва</w:t>
      </w:r>
    </w:p>
    <w:p w:rsidR="00BB1977" w:rsidRDefault="00BB1977" w:rsidP="00BB1977">
      <w:pPr>
        <w:pStyle w:val="af"/>
      </w:pPr>
      <w:r>
        <w:t>19 декабря 2025 года</w:t>
      </w:r>
      <w:r>
        <w:br/>
        <w:t>№ 6</w:t>
      </w:r>
      <w:r>
        <w:rPr>
          <w:lang w:val="en-US"/>
        </w:rPr>
        <w:t>1</w:t>
      </w:r>
      <w:r>
        <w:t>3-СФ</w:t>
      </w:r>
    </w:p>
    <w:p w:rsidR="00BB1977" w:rsidRDefault="00BB1977" w:rsidP="00545F85">
      <w:pPr>
        <w:pStyle w:val="af"/>
      </w:pPr>
    </w:p>
    <w:sectPr w:rsidR="00BB1977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427F" w:rsidRDefault="0010427F">
      <w:pPr>
        <w:spacing w:line="240" w:lineRule="auto"/>
      </w:pPr>
      <w:r>
        <w:separator/>
      </w:r>
    </w:p>
  </w:endnote>
  <w:endnote w:type="continuationSeparator" w:id="0">
    <w:p w:rsidR="0010427F" w:rsidRDefault="001042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D7958C1-CC39-4026-8092-7D346937C5FA}"/>
    <w:embedBold r:id="rId2" w:fontKey="{356130AB-40E9-438D-9E66-EE5DD29BF89A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EA44EA84-2BF7-42B1-BBDF-6AAAC1CED8B1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91A71" w:rsidRDefault="00C91A71" w:rsidP="00C91A7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B1977">
      <w:rPr>
        <w:noProof/>
      </w:rPr>
      <w:t>zo7277.docx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B1977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C91A71" w:rsidRDefault="00C91A71" w:rsidP="00C91A71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BB1977">
      <w:rPr>
        <w:noProof/>
      </w:rPr>
      <w:t>zo7277.docx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BB1977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427F" w:rsidRDefault="0010427F">
      <w:pPr>
        <w:spacing w:line="240" w:lineRule="auto"/>
      </w:pPr>
      <w:r>
        <w:separator/>
      </w:r>
    </w:p>
  </w:footnote>
  <w:footnote w:type="continuationSeparator" w:id="0">
    <w:p w:rsidR="0010427F" w:rsidRDefault="0010427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47BDA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6920"/>
    <w:rsid w:val="000D3F67"/>
    <w:rsid w:val="0010427F"/>
    <w:rsid w:val="001057BD"/>
    <w:rsid w:val="00196920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82E08"/>
    <w:rsid w:val="00AA344E"/>
    <w:rsid w:val="00B07D98"/>
    <w:rsid w:val="00B30B27"/>
    <w:rsid w:val="00B33546"/>
    <w:rsid w:val="00B67711"/>
    <w:rsid w:val="00BB1977"/>
    <w:rsid w:val="00C47BDA"/>
    <w:rsid w:val="00C91A71"/>
    <w:rsid w:val="00CF27C2"/>
    <w:rsid w:val="00CF731B"/>
    <w:rsid w:val="00DA769E"/>
    <w:rsid w:val="00DC1D5D"/>
    <w:rsid w:val="00E02685"/>
    <w:rsid w:val="00E328EC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7B1CD38-D09A-4521-A3F5-525520253E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298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6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AB5BC303E67142F886A65D295B3B78D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C4D81C-4D91-44DE-BBB6-4DFBB1C6F830}"/>
      </w:docPartPr>
      <w:docPartBody>
        <w:p w:rsidR="00DB2BC4" w:rsidRDefault="00DB2BC4">
          <w:pPr>
            <w:pStyle w:val="AB5BC303E67142F886A65D295B3B78D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2BC4"/>
    <w:rsid w:val="007D656A"/>
    <w:rsid w:val="00986E24"/>
    <w:rsid w:val="00DB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AB5BC303E67142F886A65D295B3B78D1">
    <w:name w:val="AB5BC303E67142F886A65D295B3B78D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5</TotalTime>
  <Pages>2</Pages>
  <Words>231</Words>
  <Characters>1323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ZO17.12.2025 QA18.12.2025 </dc:description>
  <cp:lastModifiedBy>Жарков М.А.</cp:lastModifiedBy>
  <cp:revision>4</cp:revision>
  <cp:lastPrinted>2025-12-18T15:48:00Z</cp:lastPrinted>
  <dcterms:created xsi:type="dcterms:W3CDTF">2025-12-17T12:06:00Z</dcterms:created>
  <dcterms:modified xsi:type="dcterms:W3CDTF">2025-12-18T15:56:00Z</dcterms:modified>
</cp:coreProperties>
</file>