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20E122F7B8847E89E758190E03098C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613F97" w:rsidRDefault="00545F85" w:rsidP="00613F9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20E122F7B8847E89E758190E03098C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13F97" w:rsidRDefault="00613F97" w:rsidP="00613F97">
      <w:pPr>
        <w:pStyle w:val="1"/>
      </w:pPr>
      <w:r>
        <w:t xml:space="preserve">О Федеральном законе </w:t>
      </w:r>
    </w:p>
    <w:p w:rsidR="00613F97" w:rsidRDefault="00613F97" w:rsidP="00613F97">
      <w:pPr>
        <w:pStyle w:val="2"/>
      </w:pPr>
      <w:r>
        <w:t xml:space="preserve">"О внесении изменений в Жилищный кодекс </w:t>
      </w:r>
    </w:p>
    <w:p w:rsidR="00613F97" w:rsidRDefault="00613F97" w:rsidP="00613F97">
      <w:pPr>
        <w:pStyle w:val="2"/>
      </w:pPr>
      <w:r>
        <w:t>Российской Федерации"</w:t>
      </w:r>
    </w:p>
    <w:p w:rsidR="00613F97" w:rsidRDefault="00613F97" w:rsidP="00613F97">
      <w:pPr>
        <w:pStyle w:val="2"/>
      </w:pPr>
    </w:p>
    <w:p w:rsidR="00613F97" w:rsidRDefault="00613F97" w:rsidP="00613F97">
      <w:pPr>
        <w:pStyle w:val="2"/>
      </w:pPr>
    </w:p>
    <w:p w:rsidR="00613F97" w:rsidRDefault="00613F97" w:rsidP="00613F97">
      <w:pPr>
        <w:pStyle w:val="2"/>
      </w:pPr>
    </w:p>
    <w:p w:rsidR="00613F97" w:rsidRDefault="00613F97" w:rsidP="00613F97">
      <w:r>
        <w:t xml:space="preserve">Рассмотрев принятый Государственной Думой Федерального Собрания Российской Федерации 7 октября 2025 года Федеральный закон </w:t>
      </w:r>
      <w:r w:rsidR="009A2440">
        <w:rPr>
          <w:iCs/>
          <w:szCs w:val="28"/>
        </w:rPr>
        <w:t>"О </w:t>
      </w:r>
      <w:r>
        <w:rPr>
          <w:iCs/>
          <w:szCs w:val="28"/>
        </w:rPr>
        <w:t>внесении изменений в Жилищный кодекс Российской Федерации"</w:t>
      </w:r>
      <w:r>
        <w:t xml:space="preserve">, в соответствии с </w:t>
      </w:r>
      <w:r w:rsidR="009A2440">
        <w:t>частью </w:t>
      </w:r>
      <w:r>
        <w:t xml:space="preserve">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613F97" w:rsidRDefault="00613F97" w:rsidP="00613F97"/>
    <w:p w:rsidR="00613F97" w:rsidRDefault="00613F97" w:rsidP="00613F97">
      <w:r>
        <w:t xml:space="preserve">1. Одобрить Федеральный закон </w:t>
      </w:r>
      <w:r w:rsidR="009A2440">
        <w:rPr>
          <w:iCs/>
          <w:szCs w:val="28"/>
        </w:rPr>
        <w:t>"О </w:t>
      </w:r>
      <w:r>
        <w:rPr>
          <w:iCs/>
          <w:szCs w:val="28"/>
        </w:rPr>
        <w:t>внесении изменений в Жилищный кодекс Российской Федерации"</w:t>
      </w:r>
      <w:r>
        <w:t>.</w:t>
      </w:r>
    </w:p>
    <w:p w:rsidR="00613F97" w:rsidRDefault="00613F97" w:rsidP="00613F97">
      <w:r>
        <w:t>2. Настоящее постановление вступает в силу со дня его принятия.</w:t>
      </w:r>
    </w:p>
    <w:p w:rsidR="00613F97" w:rsidRDefault="00613F97" w:rsidP="00613F97"/>
    <w:p w:rsidR="00613F97" w:rsidRDefault="00613F97" w:rsidP="00613F97"/>
    <w:p w:rsidR="00613F97" w:rsidRPr="00613F97" w:rsidRDefault="00613F97" w:rsidP="001F58E2">
      <w:pPr>
        <w:pStyle w:val="11"/>
      </w:pPr>
      <w:r w:rsidRPr="00613F97">
        <w:t>Председатель</w:t>
      </w:r>
      <w:r w:rsidRPr="00613F97">
        <w:br/>
        <w:t>Совета Федерации</w:t>
      </w:r>
    </w:p>
    <w:p w:rsidR="00C70782" w:rsidRDefault="00613F97" w:rsidP="001F58E2">
      <w:pPr>
        <w:pStyle w:val="11"/>
      </w:pPr>
      <w:r w:rsidRPr="00613F97">
        <w:t>Федерального Собрания</w:t>
      </w:r>
      <w:r w:rsidRPr="00613F97">
        <w:br/>
        <w:t>Российской Федерации</w:t>
      </w:r>
      <w:r w:rsidRPr="00613F97">
        <w:tab/>
      </w:r>
      <w:r w:rsidR="00C70782">
        <w:tab/>
        <w:t>В.И</w:t>
      </w:r>
      <w:bookmarkStart w:id="0" w:name="_GoBack"/>
      <w:bookmarkEnd w:id="0"/>
      <w:r w:rsidR="00C70782">
        <w:t>. МАТВИЕНКО</w:t>
      </w:r>
    </w:p>
    <w:p w:rsidR="00545F85" w:rsidRDefault="00545F85" w:rsidP="00613F97">
      <w:pPr>
        <w:pStyle w:val="ac"/>
      </w:pPr>
    </w:p>
    <w:p w:rsidR="001F58E2" w:rsidRDefault="001F58E2" w:rsidP="00613F97">
      <w:pPr>
        <w:pStyle w:val="ac"/>
      </w:pPr>
    </w:p>
    <w:p w:rsidR="001F58E2" w:rsidRDefault="001F58E2" w:rsidP="00613F97">
      <w:pPr>
        <w:pStyle w:val="ac"/>
      </w:pPr>
    </w:p>
    <w:p w:rsidR="001F58E2" w:rsidRDefault="001F58E2" w:rsidP="00545F85">
      <w:pPr>
        <w:pStyle w:val="af"/>
      </w:pPr>
      <w:r>
        <w:t>Москва</w:t>
      </w:r>
    </w:p>
    <w:p w:rsidR="001F58E2" w:rsidRDefault="001F58E2" w:rsidP="00545F85">
      <w:pPr>
        <w:pStyle w:val="af"/>
      </w:pPr>
      <w:r>
        <w:t>8 октября 2025 года</w:t>
      </w:r>
    </w:p>
    <w:p w:rsidR="001F58E2" w:rsidRPr="00482F30" w:rsidRDefault="001F58E2" w:rsidP="00545F85">
      <w:pPr>
        <w:pStyle w:val="af"/>
      </w:pPr>
      <w:r>
        <w:t>№ 428-СФ</w:t>
      </w:r>
    </w:p>
    <w:sectPr w:rsidR="001F58E2" w:rsidRPr="00482F3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426E" w:rsidRDefault="001D426E">
      <w:pPr>
        <w:spacing w:line="240" w:lineRule="auto"/>
      </w:pPr>
      <w:r>
        <w:separator/>
      </w:r>
    </w:p>
  </w:endnote>
  <w:endnote w:type="continuationSeparator" w:id="0">
    <w:p w:rsidR="001D426E" w:rsidRDefault="001D42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336B1BE-3C9B-428B-A075-A91C4E14D2F2}"/>
    <w:embedBold r:id="rId2" w:fontKey="{EBC62FA0-1AB9-46C5-8595-D435ECFFA2D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A94D3AB-7EC5-46A2-9EC3-E11E1A2A4C6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C7078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F58E2">
      <w:rPr>
        <w:noProof/>
      </w:rPr>
      <w:t>ss2858.docx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7513A">
      <w:rPr>
        <w:noProof/>
      </w:rPr>
      <w:t>07.10.25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F58E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70782" w:rsidRDefault="00C70782" w:rsidP="00C70782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F58E2">
      <w:rPr>
        <w:noProof/>
      </w:rPr>
      <w:t>ss2858.docx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F58E2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426E" w:rsidRDefault="001D426E">
      <w:pPr>
        <w:spacing w:line="240" w:lineRule="auto"/>
      </w:pPr>
      <w:r>
        <w:separator/>
      </w:r>
    </w:p>
  </w:footnote>
  <w:footnote w:type="continuationSeparator" w:id="0">
    <w:p w:rsidR="001D426E" w:rsidRDefault="001D426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F58E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15C"/>
    <w:rsid w:val="000D3F67"/>
    <w:rsid w:val="001057BD"/>
    <w:rsid w:val="001D426E"/>
    <w:rsid w:val="001F58E2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0FE0"/>
    <w:rsid w:val="00545F85"/>
    <w:rsid w:val="005B2AEB"/>
    <w:rsid w:val="00613F97"/>
    <w:rsid w:val="006B715C"/>
    <w:rsid w:val="00720496"/>
    <w:rsid w:val="00723EF8"/>
    <w:rsid w:val="0078182C"/>
    <w:rsid w:val="00885B74"/>
    <w:rsid w:val="00910EF7"/>
    <w:rsid w:val="00997F4C"/>
    <w:rsid w:val="009A2440"/>
    <w:rsid w:val="00A82E08"/>
    <w:rsid w:val="00AA344E"/>
    <w:rsid w:val="00B07D98"/>
    <w:rsid w:val="00B30B27"/>
    <w:rsid w:val="00B33546"/>
    <w:rsid w:val="00B67711"/>
    <w:rsid w:val="00C70782"/>
    <w:rsid w:val="00CF27C2"/>
    <w:rsid w:val="00CF731B"/>
    <w:rsid w:val="00D7513A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CE8FCE-F9D5-48EA-A83A-DE423B34B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64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20E122F7B8847E89E758190E03098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DC49CB9-72EA-43F4-B491-D5F89F7FB1D8}"/>
      </w:docPartPr>
      <w:docPartBody>
        <w:p w:rsidR="00817F64" w:rsidRDefault="00817F64">
          <w:pPr>
            <w:pStyle w:val="F20E122F7B8847E89E758190E03098C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F64"/>
    <w:rsid w:val="007B004A"/>
    <w:rsid w:val="00817F64"/>
    <w:rsid w:val="00E72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20E122F7B8847E89E758190E03098C1">
    <w:name w:val="F20E122F7B8847E89E758190E03098C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Дмитриева+</dc:creator>
  <cp:keywords/>
  <dc:description>SS07.10.2025 SA07.10.2025 </dc:description>
  <cp:lastModifiedBy>Жарков М.А.</cp:lastModifiedBy>
  <cp:revision>4</cp:revision>
  <cp:lastPrinted>2025-10-07T14:29:00Z</cp:lastPrinted>
  <dcterms:created xsi:type="dcterms:W3CDTF">2025-10-07T09:02:00Z</dcterms:created>
  <dcterms:modified xsi:type="dcterms:W3CDTF">2025-10-07T14:36:00Z</dcterms:modified>
</cp:coreProperties>
</file>