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91192B9CFA3D472FBC62DC246A57C7F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0823F0" w:rsidRDefault="00545F85" w:rsidP="000823F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91192B9CFA3D472FBC62DC246A57C7F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0823F0" w:rsidRPr="000823F0" w:rsidRDefault="000823F0" w:rsidP="000823F0">
      <w:pPr>
        <w:pStyle w:val="1"/>
      </w:pPr>
      <w:r w:rsidRPr="000823F0">
        <w:t xml:space="preserve">О Федеральном законе "О внесении изменений </w:t>
      </w:r>
    </w:p>
    <w:p w:rsidR="000823F0" w:rsidRDefault="000823F0" w:rsidP="000823F0">
      <w:pPr>
        <w:pStyle w:val="2"/>
      </w:pPr>
      <w:r>
        <w:t xml:space="preserve">в отдельные законодательные акты </w:t>
      </w:r>
    </w:p>
    <w:p w:rsidR="000823F0" w:rsidRDefault="000823F0" w:rsidP="000823F0">
      <w:pPr>
        <w:pStyle w:val="2"/>
      </w:pPr>
      <w:r>
        <w:t>Российской Федерации"</w:t>
      </w:r>
    </w:p>
    <w:p w:rsidR="000823F0" w:rsidRDefault="000823F0" w:rsidP="000823F0">
      <w:pPr>
        <w:pStyle w:val="2"/>
      </w:pPr>
    </w:p>
    <w:p w:rsidR="000823F0" w:rsidRDefault="000823F0" w:rsidP="000823F0">
      <w:pPr>
        <w:pStyle w:val="2"/>
      </w:pPr>
    </w:p>
    <w:p w:rsidR="000823F0" w:rsidRDefault="000823F0" w:rsidP="000823F0">
      <w:pPr>
        <w:pStyle w:val="2"/>
      </w:pPr>
    </w:p>
    <w:p w:rsidR="000823F0" w:rsidRDefault="000823F0">
      <w:r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отдельные законодательные акты Российской Федерации" </w:t>
      </w:r>
      <w:r>
        <w:br/>
        <w:t xml:space="preserve">(проект № 681514-8) в соответствии со статьей 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</w:t>
      </w:r>
      <w:bookmarkStart w:id="0" w:name="_GoBack"/>
      <w:bookmarkEnd w:id="0"/>
      <w:r w:rsidRPr="00B51544">
        <w:rPr>
          <w:b/>
          <w:spacing w:val="60"/>
          <w:szCs w:val="28"/>
        </w:rPr>
        <w:t>ановляет</w:t>
      </w:r>
      <w:r>
        <w:t>:</w:t>
      </w:r>
    </w:p>
    <w:p w:rsidR="000823F0" w:rsidRDefault="000823F0"/>
    <w:p w:rsidR="000823F0" w:rsidRDefault="000823F0" w:rsidP="000823F0">
      <w:r>
        <w:t xml:space="preserve">1. Одобрить Федеральный закон "О внесении изменений </w:t>
      </w:r>
      <w:r>
        <w:br/>
        <w:t>в отдельные законодательные акты Российской Федерации".</w:t>
      </w:r>
    </w:p>
    <w:p w:rsidR="000823F0" w:rsidRDefault="000823F0" w:rsidP="000823F0">
      <w:r>
        <w:t>2. Настоящее постановление вступает в силу со дня его принятия.</w:t>
      </w:r>
    </w:p>
    <w:p w:rsidR="000823F0" w:rsidRDefault="000823F0" w:rsidP="000823F0"/>
    <w:p w:rsidR="000823F0" w:rsidRDefault="000823F0" w:rsidP="000823F0"/>
    <w:p w:rsidR="000823F0" w:rsidRDefault="000823F0" w:rsidP="000823F0"/>
    <w:p w:rsidR="00BB4B04" w:rsidRDefault="00BB4B04" w:rsidP="00F41044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823F0" w:rsidRDefault="000823F0" w:rsidP="000823F0">
      <w:pPr>
        <w:pStyle w:val="ac"/>
      </w:pPr>
    </w:p>
    <w:p w:rsidR="00F41044" w:rsidRPr="00F41044" w:rsidRDefault="00F41044" w:rsidP="000823F0">
      <w:pPr>
        <w:pStyle w:val="ac"/>
      </w:pPr>
    </w:p>
    <w:p w:rsidR="00F41044" w:rsidRDefault="00F41044" w:rsidP="00F41044">
      <w:pPr>
        <w:pStyle w:val="ac"/>
      </w:pPr>
      <w:r>
        <w:t>Москва</w:t>
      </w:r>
    </w:p>
    <w:p w:rsidR="00F41044" w:rsidRDefault="00F41044" w:rsidP="00F41044">
      <w:pPr>
        <w:pStyle w:val="ac"/>
      </w:pPr>
      <w:r>
        <w:t>24 декабря 2025 года</w:t>
      </w:r>
    </w:p>
    <w:p w:rsidR="00545F85" w:rsidRDefault="00F41044" w:rsidP="000823F0">
      <w:pPr>
        <w:pStyle w:val="ac"/>
      </w:pPr>
      <w:r>
        <w:t>№ 6</w:t>
      </w:r>
      <w:r>
        <w:rPr>
          <w:lang w:val="en-US"/>
        </w:rPr>
        <w:t>60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5124" w:rsidRDefault="000D5124">
      <w:pPr>
        <w:spacing w:line="240" w:lineRule="auto"/>
      </w:pPr>
      <w:r>
        <w:separator/>
      </w:r>
    </w:p>
  </w:endnote>
  <w:endnote w:type="continuationSeparator" w:id="0">
    <w:p w:rsidR="000D5124" w:rsidRDefault="000D512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BE0232FA-280D-4E0E-A65F-D64DD3C0A72C}"/>
    <w:embedBold r:id="rId2" w:fontKey="{3614DC61-B224-421F-A387-6FDC6F297D3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480E302-44A5-4DF0-8FC9-B2D3720EF69E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BB4B04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1044">
      <w:rPr>
        <w:noProof/>
      </w:rPr>
      <w:t>sa10592.docx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C36E00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4104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BB4B04" w:rsidRDefault="00BB4B04" w:rsidP="00BB4B0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1044">
      <w:rPr>
        <w:noProof/>
      </w:rPr>
      <w:t>sa10592.docx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104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5124" w:rsidRDefault="000D5124">
      <w:pPr>
        <w:spacing w:line="240" w:lineRule="auto"/>
      </w:pPr>
      <w:r>
        <w:separator/>
      </w:r>
    </w:p>
  </w:footnote>
  <w:footnote w:type="continuationSeparator" w:id="0">
    <w:p w:rsidR="000D5124" w:rsidRDefault="000D512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4104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61AC"/>
    <w:rsid w:val="000823F0"/>
    <w:rsid w:val="000D3F67"/>
    <w:rsid w:val="000D5124"/>
    <w:rsid w:val="001057BD"/>
    <w:rsid w:val="00205211"/>
    <w:rsid w:val="002623D0"/>
    <w:rsid w:val="002A1E3D"/>
    <w:rsid w:val="002B772D"/>
    <w:rsid w:val="003114B9"/>
    <w:rsid w:val="00317514"/>
    <w:rsid w:val="003273F1"/>
    <w:rsid w:val="0035125E"/>
    <w:rsid w:val="00423816"/>
    <w:rsid w:val="00461B57"/>
    <w:rsid w:val="004A68AB"/>
    <w:rsid w:val="00505068"/>
    <w:rsid w:val="00545F85"/>
    <w:rsid w:val="005B2AEB"/>
    <w:rsid w:val="00720496"/>
    <w:rsid w:val="00723EF8"/>
    <w:rsid w:val="0078182C"/>
    <w:rsid w:val="00833F6D"/>
    <w:rsid w:val="00885B74"/>
    <w:rsid w:val="00910EF7"/>
    <w:rsid w:val="009761AC"/>
    <w:rsid w:val="00997F4C"/>
    <w:rsid w:val="00A82E08"/>
    <w:rsid w:val="00AA344E"/>
    <w:rsid w:val="00B07D98"/>
    <w:rsid w:val="00B30B27"/>
    <w:rsid w:val="00B33546"/>
    <w:rsid w:val="00B67711"/>
    <w:rsid w:val="00BB4B04"/>
    <w:rsid w:val="00C36E00"/>
    <w:rsid w:val="00CF27C2"/>
    <w:rsid w:val="00CF731B"/>
    <w:rsid w:val="00DA769E"/>
    <w:rsid w:val="00E02685"/>
    <w:rsid w:val="00F178A8"/>
    <w:rsid w:val="00F21BB0"/>
    <w:rsid w:val="00F41044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88502A-5A7F-49B7-AC85-E9A0FAE88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260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192B9CFA3D472FBC62DC246A57C7F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B057075-5E85-4084-A529-DDA8FD6AB6A0}"/>
      </w:docPartPr>
      <w:docPartBody>
        <w:p w:rsidR="00182398" w:rsidRDefault="00182398">
          <w:pPr>
            <w:pStyle w:val="91192B9CFA3D472FBC62DC246A57C7F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398"/>
    <w:rsid w:val="000F071B"/>
    <w:rsid w:val="00182398"/>
    <w:rsid w:val="007B0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91192B9CFA3D472FBC62DC246A57C7F4">
    <w:name w:val="91192B9CFA3D472FBC62DC246A57C7F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127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</dc:description>
  <cp:lastModifiedBy>Жарков М.А.</cp:lastModifiedBy>
  <cp:revision>9</cp:revision>
  <cp:lastPrinted>2025-12-23T14:08:00Z</cp:lastPrinted>
  <dcterms:created xsi:type="dcterms:W3CDTF">2025-12-22T14:06:00Z</dcterms:created>
  <dcterms:modified xsi:type="dcterms:W3CDTF">2025-12-23T14:09:00Z</dcterms:modified>
</cp:coreProperties>
</file>