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FBA6ECCBCE64CAD8A149BA8DF2728B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EF0B4F" w:rsidRDefault="00545F85" w:rsidP="00EF0B4F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FBA6ECCBCE64CAD8A149BA8DF2728B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F0B4F" w:rsidRDefault="00EF0B4F" w:rsidP="00EF0B4F">
      <w:pPr>
        <w:pStyle w:val="1"/>
      </w:pPr>
      <w:r w:rsidRPr="00EF0B4F">
        <w:t>О Федеральном законе "</w:t>
      </w:r>
      <w:bookmarkStart w:id="0" w:name="Заголовок_"/>
      <w:r w:rsidRPr="00EF0B4F">
        <w:t xml:space="preserve">О внесении изменений </w:t>
      </w:r>
    </w:p>
    <w:p w:rsidR="00EF0B4F" w:rsidRDefault="00EF0B4F" w:rsidP="00EF0B4F">
      <w:pPr>
        <w:pStyle w:val="2"/>
      </w:pPr>
      <w:r w:rsidRPr="00EF0B4F">
        <w:t xml:space="preserve">в статью 31 Федерального закона "О морских портах </w:t>
      </w:r>
    </w:p>
    <w:p w:rsidR="00EF0B4F" w:rsidRDefault="00EF0B4F" w:rsidP="00EF0B4F">
      <w:pPr>
        <w:pStyle w:val="2"/>
      </w:pPr>
      <w:r w:rsidRPr="00EF0B4F">
        <w:t xml:space="preserve">в Российской Федерации и о внесении изменений </w:t>
      </w:r>
    </w:p>
    <w:p w:rsidR="00EF0B4F" w:rsidRDefault="00EF0B4F" w:rsidP="00EF0B4F">
      <w:pPr>
        <w:pStyle w:val="2"/>
      </w:pPr>
      <w:r w:rsidRPr="00EF0B4F">
        <w:t xml:space="preserve">в отдельные законодательные акты </w:t>
      </w:r>
    </w:p>
    <w:p w:rsidR="00EF0B4F" w:rsidRPr="00EF0B4F" w:rsidRDefault="00EF0B4F" w:rsidP="00EF0B4F">
      <w:pPr>
        <w:pStyle w:val="2"/>
      </w:pPr>
      <w:r w:rsidRPr="00EF0B4F">
        <w:t>Российской Федерации"</w:t>
      </w:r>
      <w:bookmarkEnd w:id="0"/>
    </w:p>
    <w:p w:rsidR="00EF0B4F" w:rsidRDefault="00EF0B4F" w:rsidP="00EF0B4F">
      <w:pPr>
        <w:pStyle w:val="2"/>
      </w:pPr>
    </w:p>
    <w:p w:rsidR="00EF0B4F" w:rsidRDefault="00EF0B4F" w:rsidP="00EF0B4F">
      <w:pPr>
        <w:pStyle w:val="2"/>
      </w:pPr>
    </w:p>
    <w:p w:rsidR="00EF0B4F" w:rsidRPr="00EF0B4F" w:rsidRDefault="00EF0B4F" w:rsidP="00EF0B4F">
      <w:pPr>
        <w:pStyle w:val="2"/>
      </w:pPr>
    </w:p>
    <w:p w:rsidR="00EF0B4F" w:rsidRDefault="00EF0B4F">
      <w:r w:rsidRPr="00EF0B4F">
        <w:t xml:space="preserve">Рассмотрев принятый Государственной Думой Федерального Собрания Российской Федерации 14 апреля 2026 года Федеральный закон "О внесении изменений в статью 31 Федерального закона "О морских портах в Российской Федерации и о внесении изменений в отдельные законодательные акты Российской Федерации" в соответствии со статьей 106 Конституции Российской Федерации, </w:t>
      </w:r>
      <w:r>
        <w:t>Совет Федерации Федерального Собрания Российской Фед</w:t>
      </w:r>
      <w:bookmarkStart w:id="1" w:name="_GoBack"/>
      <w:bookmarkEnd w:id="1"/>
      <w:r>
        <w:t xml:space="preserve">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EF0B4F" w:rsidRDefault="00EF0B4F"/>
    <w:p w:rsidR="00EF0B4F" w:rsidRPr="00EF0B4F" w:rsidRDefault="00EF0B4F" w:rsidP="00EF0B4F">
      <w:r w:rsidRPr="00EF0B4F">
        <w:t xml:space="preserve">1. Одобрить Федеральный закон "О внесении изменений </w:t>
      </w:r>
      <w:r>
        <w:br/>
      </w:r>
      <w:r w:rsidRPr="00EF0B4F">
        <w:t>в статью 31 Федерального закона "О морских портах в Российской Федерации и о внесении изменений в отдельные законодательные акты Российской Федерации".</w:t>
      </w:r>
    </w:p>
    <w:p w:rsidR="00EF0B4F" w:rsidRDefault="00EF0B4F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EF0B4F" w:rsidRPr="00EF0B4F" w:rsidRDefault="00EF0B4F" w:rsidP="00EF0B4F">
      <w:r w:rsidRPr="00EF0B4F">
        <w:lastRenderedPageBreak/>
        <w:t>2. 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EF0B4F" w:rsidRDefault="00EF0B4F" w:rsidP="00545F85"/>
    <w:p w:rsidR="00BB26F7" w:rsidRDefault="00BB26F7" w:rsidP="00745E3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EF0B4F" w:rsidRDefault="00EF0B4F" w:rsidP="00C74F19">
      <w:pPr>
        <w:pStyle w:val="ac"/>
      </w:pPr>
    </w:p>
    <w:p w:rsidR="00545F85" w:rsidRDefault="00545F85" w:rsidP="00545F85">
      <w:pPr>
        <w:pStyle w:val="ac"/>
      </w:pPr>
    </w:p>
    <w:p w:rsidR="00745E3F" w:rsidRDefault="00745E3F" w:rsidP="00745E3F">
      <w:pPr>
        <w:pStyle w:val="af"/>
      </w:pPr>
      <w:r>
        <w:t>Москва</w:t>
      </w:r>
    </w:p>
    <w:p w:rsidR="00745E3F" w:rsidRDefault="00745E3F" w:rsidP="00745E3F">
      <w:pPr>
        <w:pStyle w:val="af"/>
      </w:pPr>
      <w:r>
        <w:t>15 апреля 2026 года</w:t>
      </w:r>
    </w:p>
    <w:p w:rsidR="00545F85" w:rsidRDefault="00745E3F" w:rsidP="00745E3F">
      <w:pPr>
        <w:pStyle w:val="ac"/>
      </w:pPr>
      <w:r>
        <w:t>№ 139-СФ</w:t>
      </w:r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7734" w:rsidRDefault="00847734">
      <w:pPr>
        <w:spacing w:line="240" w:lineRule="auto"/>
      </w:pPr>
      <w:r>
        <w:separator/>
      </w:r>
    </w:p>
  </w:endnote>
  <w:endnote w:type="continuationSeparator" w:id="0">
    <w:p w:rsidR="00847734" w:rsidRDefault="008477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1E52184-17DE-4C1C-A174-C428F76040C1}"/>
    <w:embedBold r:id="rId2" w:fontKey="{C983AA03-1339-4CF7-A069-F66ED2D47E6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1F995D8-2842-48F0-BEDF-945368DB0B9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B26F7" w:rsidRDefault="00BB26F7" w:rsidP="00BB26F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45E3F">
      <w:rPr>
        <w:noProof/>
      </w:rPr>
      <w:t>zo7574.docx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45E3F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B26F7" w:rsidRDefault="00BB26F7" w:rsidP="00BB26F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45E3F">
      <w:rPr>
        <w:noProof/>
      </w:rPr>
      <w:t>zo7574.docx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45E3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7734" w:rsidRDefault="00847734">
      <w:pPr>
        <w:spacing w:line="240" w:lineRule="auto"/>
      </w:pPr>
      <w:r>
        <w:separator/>
      </w:r>
    </w:p>
  </w:footnote>
  <w:footnote w:type="continuationSeparator" w:id="0">
    <w:p w:rsidR="00847734" w:rsidRDefault="0084773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2505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9D1"/>
    <w:rsid w:val="000D3F67"/>
    <w:rsid w:val="001057BD"/>
    <w:rsid w:val="00205211"/>
    <w:rsid w:val="002623D0"/>
    <w:rsid w:val="002A1E3D"/>
    <w:rsid w:val="002B60A0"/>
    <w:rsid w:val="002B772D"/>
    <w:rsid w:val="003114B9"/>
    <w:rsid w:val="003273F1"/>
    <w:rsid w:val="0035125E"/>
    <w:rsid w:val="003C5F80"/>
    <w:rsid w:val="00423816"/>
    <w:rsid w:val="004529D1"/>
    <w:rsid w:val="004A68AB"/>
    <w:rsid w:val="00505068"/>
    <w:rsid w:val="00545F85"/>
    <w:rsid w:val="005B2AEB"/>
    <w:rsid w:val="00720496"/>
    <w:rsid w:val="00723EF8"/>
    <w:rsid w:val="00745E3F"/>
    <w:rsid w:val="0078182C"/>
    <w:rsid w:val="00825059"/>
    <w:rsid w:val="00847734"/>
    <w:rsid w:val="00885B74"/>
    <w:rsid w:val="00910EF7"/>
    <w:rsid w:val="00997F4C"/>
    <w:rsid w:val="00A82E08"/>
    <w:rsid w:val="00AA344E"/>
    <w:rsid w:val="00B07D98"/>
    <w:rsid w:val="00B30B27"/>
    <w:rsid w:val="00B33546"/>
    <w:rsid w:val="00B63174"/>
    <w:rsid w:val="00B67711"/>
    <w:rsid w:val="00BB26F7"/>
    <w:rsid w:val="00CF27C2"/>
    <w:rsid w:val="00CF731B"/>
    <w:rsid w:val="00DA769E"/>
    <w:rsid w:val="00DF1160"/>
    <w:rsid w:val="00E02685"/>
    <w:rsid w:val="00EF0B4F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D7EC09-DB26-431D-B250-4C31F98CC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02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FBA6ECCBCE64CAD8A149BA8DF2728B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662FDE-4F36-491A-82E8-0B56753CEEC9}"/>
      </w:docPartPr>
      <w:docPartBody>
        <w:p w:rsidR="001C11D7" w:rsidRDefault="001C11D7">
          <w:pPr>
            <w:pStyle w:val="BFBA6ECCBCE64CAD8A149BA8DF2728B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1D7"/>
    <w:rsid w:val="00191D3D"/>
    <w:rsid w:val="001C11D7"/>
    <w:rsid w:val="003B35B2"/>
    <w:rsid w:val="00E96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FBA6ECCBCE64CAD8A149BA8DF2728B1">
    <w:name w:val="BFBA6ECCBCE64CAD8A149BA8DF2728B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ZO14.04.2026 ZO14.04.2026 DE14.04.2026 </dc:description>
  <cp:lastModifiedBy>Жарков М.А.</cp:lastModifiedBy>
  <cp:revision>6</cp:revision>
  <cp:lastPrinted>2026-04-14T13:53:00Z</cp:lastPrinted>
  <dcterms:created xsi:type="dcterms:W3CDTF">2026-04-14T07:53:00Z</dcterms:created>
  <dcterms:modified xsi:type="dcterms:W3CDTF">2026-04-15T07:05:00Z</dcterms:modified>
</cp:coreProperties>
</file>