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8C71BC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56C0436EC854E88912D9EBDEF2A9FE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8C71BC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0642D" w:rsidRDefault="00545F85" w:rsidP="00F0642D">
            <w:pPr>
              <w:pStyle w:val="a6"/>
            </w:pPr>
          </w:p>
        </w:tc>
      </w:tr>
      <w:tr w:rsidR="00545F85" w:rsidRPr="00545F85" w:rsidTr="008C71BC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56C0436EC854E88912D9EBDEF2A9FE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0642D" w:rsidRDefault="00F0642D" w:rsidP="00F0642D">
      <w:pPr>
        <w:pStyle w:val="1"/>
      </w:pPr>
      <w:r w:rsidRPr="00F0642D">
        <w:t xml:space="preserve">О Федеральном законе </w:t>
      </w:r>
      <w:r>
        <w:t>"</w:t>
      </w:r>
      <w:r w:rsidRPr="00F0642D">
        <w:t xml:space="preserve">О внесении изменений </w:t>
      </w:r>
    </w:p>
    <w:p w:rsidR="00F0642D" w:rsidRDefault="00F0642D" w:rsidP="00F0642D">
      <w:pPr>
        <w:pStyle w:val="2"/>
      </w:pPr>
      <w:r w:rsidRPr="00F0642D">
        <w:t xml:space="preserve">в отдельные законодательные акты </w:t>
      </w:r>
    </w:p>
    <w:p w:rsidR="00F0642D" w:rsidRPr="00F0642D" w:rsidRDefault="00F0642D" w:rsidP="00F0642D">
      <w:pPr>
        <w:pStyle w:val="2"/>
      </w:pPr>
      <w:r w:rsidRPr="00F0642D">
        <w:t>Российской Федерации"</w:t>
      </w:r>
    </w:p>
    <w:p w:rsidR="00F0642D" w:rsidRPr="00F0642D" w:rsidRDefault="00F0642D" w:rsidP="00F0642D">
      <w:pPr>
        <w:pStyle w:val="2"/>
      </w:pPr>
    </w:p>
    <w:p w:rsidR="00F0642D" w:rsidRDefault="00F0642D" w:rsidP="00F0642D">
      <w:pPr>
        <w:pStyle w:val="2"/>
      </w:pPr>
    </w:p>
    <w:p w:rsidR="00F0642D" w:rsidRPr="00F0642D" w:rsidRDefault="00F0642D" w:rsidP="00F0642D">
      <w:pPr>
        <w:pStyle w:val="2"/>
      </w:pPr>
    </w:p>
    <w:p w:rsidR="00F0642D" w:rsidRDefault="00F0642D">
      <w:r w:rsidRPr="00F0642D">
        <w:t>Рассмотрев принятый Государственной Думой Федерального Собрания Российской Федерации 2 декабря 2025</w:t>
      </w:r>
      <w:r>
        <w:t xml:space="preserve"> </w:t>
      </w:r>
      <w:r w:rsidRPr="00F0642D">
        <w:t>года Федеральный закон "О внесении изменений в отдельные законодательные акты Российской Федерации</w:t>
      </w:r>
      <w:r>
        <w:t>"</w:t>
      </w:r>
      <w:r w:rsidRPr="00F0642D">
        <w:t xml:space="preserve"> </w:t>
      </w:r>
      <w:r w:rsidR="00B2776C">
        <w:br/>
      </w:r>
      <w:r w:rsidRPr="00F0642D">
        <w:t xml:space="preserve">(проект № 761294-8)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F0642D" w:rsidRDefault="00F0642D"/>
    <w:p w:rsidR="00F0642D" w:rsidRPr="00F0642D" w:rsidRDefault="00F0642D" w:rsidP="00F0642D">
      <w:pPr>
        <w:rPr>
          <w:bCs/>
        </w:rPr>
      </w:pPr>
      <w:r>
        <w:t>1. </w:t>
      </w:r>
      <w:r w:rsidRPr="00F0642D">
        <w:t xml:space="preserve">Одобрить Федеральный закон </w:t>
      </w:r>
      <w:r>
        <w:t>"</w:t>
      </w:r>
      <w:r w:rsidRPr="00F0642D">
        <w:rPr>
          <w:bCs/>
        </w:rPr>
        <w:t xml:space="preserve">О внесении изменений </w:t>
      </w:r>
      <w:r>
        <w:rPr>
          <w:bCs/>
        </w:rPr>
        <w:br/>
      </w:r>
      <w:r w:rsidRPr="00F0642D">
        <w:rPr>
          <w:bCs/>
        </w:rPr>
        <w:t>в отдельные законодательные акты Российской Федерации"</w:t>
      </w:r>
      <w:r w:rsidRPr="00F0642D">
        <w:t>.</w:t>
      </w:r>
    </w:p>
    <w:p w:rsidR="00F0642D" w:rsidRPr="00F0642D" w:rsidRDefault="00F0642D" w:rsidP="00F0642D">
      <w:r>
        <w:t>2. </w:t>
      </w:r>
      <w:r w:rsidRPr="00F0642D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F0642D" w:rsidRDefault="00F0642D" w:rsidP="00545F85"/>
    <w:p w:rsidR="004D4B55" w:rsidRDefault="004D4B55" w:rsidP="00CA799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CA7996" w:rsidRDefault="00CA7996" w:rsidP="00CA7996">
      <w:pPr>
        <w:pStyle w:val="ac"/>
      </w:pPr>
      <w:r>
        <w:t>Москва</w:t>
      </w:r>
    </w:p>
    <w:p w:rsidR="00CA7996" w:rsidRDefault="00CA7996" w:rsidP="00CA7996">
      <w:pPr>
        <w:pStyle w:val="ac"/>
      </w:pPr>
      <w:r>
        <w:t>10 декабря 2025 года</w:t>
      </w:r>
    </w:p>
    <w:p w:rsidR="00CA7996" w:rsidRDefault="00CA7996" w:rsidP="00CA7996">
      <w:pPr>
        <w:pStyle w:val="ac"/>
      </w:pPr>
      <w:r>
        <w:t>№ 55</w:t>
      </w:r>
      <w:r>
        <w:rPr>
          <w:lang w:val="en-US"/>
        </w:rPr>
        <w:t>8</w:t>
      </w:r>
      <w:r>
        <w:t>-СФ</w:t>
      </w:r>
    </w:p>
    <w:p w:rsidR="00545F85" w:rsidRDefault="00545F85" w:rsidP="00545F85">
      <w:pPr>
        <w:pStyle w:val="ac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7758" w:rsidRDefault="00377758">
      <w:pPr>
        <w:spacing w:line="240" w:lineRule="auto"/>
      </w:pPr>
      <w:r>
        <w:separator/>
      </w:r>
    </w:p>
  </w:endnote>
  <w:endnote w:type="continuationSeparator" w:id="0">
    <w:p w:rsidR="00377758" w:rsidRDefault="003777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C837D88-DF3D-4CAD-A2B5-BB5236B3B1C2}"/>
    <w:embedBold r:id="rId2" w:fontKey="{8DB7EFB9-0FFD-4D3B-BB0D-CA3E2E6405B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5881955-E33F-4B59-811B-D29BF661EFE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71BC" w:rsidRDefault="008C71B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2776C">
      <w:rPr>
        <w:noProof/>
      </w:rPr>
      <w:t>zo7233.docx</w:t>
    </w:r>
    <w:r>
      <w:rPr>
        <w:noProof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instrText xml:space="preserve"> DATE \@ "dd.MM.yy" </w:instrText>
    </w:r>
    <w:r>
      <w:rPr>
        <w:lang w:val="en-US"/>
      </w:rPr>
      <w:fldChar w:fldCharType="separate"/>
    </w:r>
    <w:r w:rsidR="00FA0911">
      <w:rPr>
        <w:noProof/>
      </w:rPr>
      <w:t>10.12.25</w:t>
    </w:r>
    <w:r>
      <w:rPr>
        <w:lang w:val="en-US"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rPr>
        <w:lang w:val="en-US"/>
      </w:rPr>
      <w:instrText xml:space="preserve"> USERINITIALS  \* MERGEFORMAT </w:instrText>
    </w:r>
    <w:r>
      <w:rPr>
        <w:lang w:val="en-US"/>
      </w:rPr>
      <w:fldChar w:fldCharType="separate"/>
    </w:r>
    <w:r w:rsidR="00B2776C">
      <w:rPr>
        <w:noProof/>
        <w:lang w:val="en-US"/>
      </w:rPr>
      <w:t>645</w:t>
    </w:r>
    <w:r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71BC" w:rsidRPr="004D4B55" w:rsidRDefault="008C71BC" w:rsidP="004D4B5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2776C">
      <w:rPr>
        <w:noProof/>
      </w:rPr>
      <w:t>zo7233.docx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2776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7758" w:rsidRDefault="00377758">
      <w:pPr>
        <w:spacing w:line="240" w:lineRule="auto"/>
      </w:pPr>
      <w:r>
        <w:separator/>
      </w:r>
    </w:p>
  </w:footnote>
  <w:footnote w:type="continuationSeparator" w:id="0">
    <w:p w:rsidR="00377758" w:rsidRDefault="003777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71BC" w:rsidRDefault="008C71BC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2776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7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77758"/>
    <w:rsid w:val="00423816"/>
    <w:rsid w:val="004A68AB"/>
    <w:rsid w:val="004D4B55"/>
    <w:rsid w:val="00505068"/>
    <w:rsid w:val="00545F85"/>
    <w:rsid w:val="00570307"/>
    <w:rsid w:val="005B2AEB"/>
    <w:rsid w:val="006954AF"/>
    <w:rsid w:val="00720496"/>
    <w:rsid w:val="00723EF8"/>
    <w:rsid w:val="007352EE"/>
    <w:rsid w:val="0078182C"/>
    <w:rsid w:val="00885B74"/>
    <w:rsid w:val="008C71BC"/>
    <w:rsid w:val="00910EF7"/>
    <w:rsid w:val="00997F4C"/>
    <w:rsid w:val="00A82E08"/>
    <w:rsid w:val="00AA344E"/>
    <w:rsid w:val="00B07D98"/>
    <w:rsid w:val="00B2776C"/>
    <w:rsid w:val="00B30B27"/>
    <w:rsid w:val="00B33546"/>
    <w:rsid w:val="00B67711"/>
    <w:rsid w:val="00CA7996"/>
    <w:rsid w:val="00CF27C2"/>
    <w:rsid w:val="00CF731B"/>
    <w:rsid w:val="00DA769E"/>
    <w:rsid w:val="00E02685"/>
    <w:rsid w:val="00F0642D"/>
    <w:rsid w:val="00F178A8"/>
    <w:rsid w:val="00F21BB0"/>
    <w:rsid w:val="00F9160B"/>
    <w:rsid w:val="00FA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9DD51F-325A-45DB-8038-72737D7F7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9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56C0436EC854E88912D9EBDEF2A9F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97E35F7-76BC-4019-BB32-293BEB3ECB0E}"/>
      </w:docPartPr>
      <w:docPartBody>
        <w:p w:rsidR="00F34CA9" w:rsidRDefault="00F34CA9">
          <w:pPr>
            <w:pStyle w:val="856C0436EC854E88912D9EBDEF2A9FE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CA9"/>
    <w:rsid w:val="0097750E"/>
    <w:rsid w:val="00D9492A"/>
    <w:rsid w:val="00F34CA9"/>
    <w:rsid w:val="00F6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56C0436EC854E88912D9EBDEF2A9FEB">
    <w:name w:val="856C0436EC854E88912D9EBDEF2A9F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ZO05.12.2025 ZO09.12.2025 DE09.12.2025 </dc:description>
  <cp:lastModifiedBy>Жарков М.А.</cp:lastModifiedBy>
  <cp:revision>5</cp:revision>
  <cp:lastPrinted>2025-12-09T16:22:00Z</cp:lastPrinted>
  <dcterms:created xsi:type="dcterms:W3CDTF">2025-12-05T12:59:00Z</dcterms:created>
  <dcterms:modified xsi:type="dcterms:W3CDTF">2025-12-10T09:03:00Z</dcterms:modified>
</cp:coreProperties>
</file>