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BA4E8C1F8D344DC8ACC49964AC51EDB4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CB766E" w:rsidRDefault="00545F85" w:rsidP="00E052A1">
            <w:pPr>
              <w:pStyle w:val="af1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BA4E8C1F8D344DC8ACC49964AC51EDB4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CB766E" w:rsidRDefault="00CB766E" w:rsidP="00CB766E">
      <w:pPr>
        <w:pStyle w:val="1"/>
      </w:pPr>
      <w:r>
        <w:t>О Федеральном законе "О внесении изменений</w:t>
      </w:r>
    </w:p>
    <w:p w:rsidR="00CB766E" w:rsidRDefault="00CB766E" w:rsidP="00CB766E">
      <w:pPr>
        <w:pStyle w:val="2"/>
      </w:pPr>
      <w:r>
        <w:t>в отдельные законодательные акты</w:t>
      </w:r>
    </w:p>
    <w:p w:rsidR="00CB766E" w:rsidRDefault="00CB766E" w:rsidP="00CB766E">
      <w:pPr>
        <w:pStyle w:val="2"/>
      </w:pPr>
      <w:r>
        <w:t>Российской Федерации"</w:t>
      </w:r>
    </w:p>
    <w:p w:rsidR="00CB766E" w:rsidRDefault="00CB766E" w:rsidP="00CB766E">
      <w:pPr>
        <w:pStyle w:val="2"/>
      </w:pPr>
    </w:p>
    <w:p w:rsidR="00CB766E" w:rsidRDefault="00CB766E" w:rsidP="00CB766E">
      <w:pPr>
        <w:pStyle w:val="2"/>
      </w:pPr>
    </w:p>
    <w:p w:rsidR="00CB766E" w:rsidRDefault="00CB766E" w:rsidP="00CB766E">
      <w:pPr>
        <w:pStyle w:val="2"/>
      </w:pPr>
    </w:p>
    <w:p w:rsidR="00CB766E" w:rsidRDefault="00CB766E">
      <w:r>
        <w:t>Рассмотрев принятый Государственной Думой Федерального С</w:t>
      </w:r>
      <w:r w:rsidR="00E07E6E">
        <w:t xml:space="preserve">обрания Российской Федерации 23 </w:t>
      </w:r>
      <w:r>
        <w:t>сентября 2025 года Федеральный закон "О внесении изменений в отдельные законодательные акты Российской Федерации"</w:t>
      </w:r>
      <w:r>
        <w:rPr>
          <w:bCs/>
        </w:rPr>
        <w:t xml:space="preserve"> </w:t>
      </w:r>
      <w:r>
        <w:t xml:space="preserve">в соответствии </w:t>
      </w:r>
      <w:r>
        <w:br/>
        <w:t xml:space="preserve">со статьей 106 Конституции Российской Федерации,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CB766E" w:rsidRDefault="00CB766E"/>
    <w:p w:rsidR="00CB766E" w:rsidRDefault="00CB766E" w:rsidP="00CB766E">
      <w:r>
        <w:t>1. Одобрить Федеральный закон "</w:t>
      </w:r>
      <w:r w:rsidR="00E07E6E">
        <w:t>О </w:t>
      </w:r>
      <w:r>
        <w:t xml:space="preserve">внесении изменений </w:t>
      </w:r>
      <w:r>
        <w:br/>
        <w:t>в отдельные законодательные акты Российской Федерации".</w:t>
      </w:r>
    </w:p>
    <w:p w:rsidR="00CB766E" w:rsidRDefault="00CB766E" w:rsidP="00CB766E">
      <w:r>
        <w:t>2. Настоящее постановление вступает в силу со дня его принятия.</w:t>
      </w:r>
    </w:p>
    <w:p w:rsidR="00CB766E" w:rsidRDefault="00CB766E" w:rsidP="00CB766E"/>
    <w:p w:rsidR="00CB766E" w:rsidRDefault="00CB766E" w:rsidP="00CB766E"/>
    <w:p w:rsidR="00CB766E" w:rsidRDefault="00CB766E" w:rsidP="00A372E0">
      <w:pPr>
        <w:pStyle w:val="11"/>
      </w:pPr>
      <w:r>
        <w:t>Председатель</w:t>
      </w:r>
    </w:p>
    <w:p w:rsidR="00CB766E" w:rsidRDefault="00CB766E" w:rsidP="00A372E0">
      <w:pPr>
        <w:pStyle w:val="11"/>
      </w:pPr>
      <w:r>
        <w:t>Совета Федерации</w:t>
      </w:r>
    </w:p>
    <w:p w:rsidR="00CB766E" w:rsidRDefault="00CB766E" w:rsidP="00A372E0">
      <w:pPr>
        <w:pStyle w:val="11"/>
      </w:pPr>
      <w:r>
        <w:t xml:space="preserve">Федерального Собрания </w:t>
      </w:r>
    </w:p>
    <w:p w:rsidR="00E052A1" w:rsidRDefault="00CB766E" w:rsidP="00A372E0">
      <w:pPr>
        <w:pStyle w:val="11"/>
      </w:pPr>
      <w:r>
        <w:t>Российской Федерации</w:t>
      </w:r>
      <w:r w:rsidR="00E07E6E">
        <w:tab/>
      </w:r>
      <w:proofErr w:type="spellStart"/>
      <w:r w:rsidR="00E052A1">
        <w:t>В.И</w:t>
      </w:r>
      <w:proofErr w:type="spellEnd"/>
      <w:r w:rsidR="00E052A1">
        <w:t>. МАТВИЕНКО</w:t>
      </w:r>
    </w:p>
    <w:p w:rsidR="00CB766E" w:rsidRDefault="00CB766E" w:rsidP="00CB766E">
      <w:pPr>
        <w:pStyle w:val="ac"/>
      </w:pPr>
    </w:p>
    <w:p w:rsidR="00A372E0" w:rsidRDefault="00A372E0" w:rsidP="00CB766E">
      <w:pPr>
        <w:pStyle w:val="ac"/>
      </w:pPr>
    </w:p>
    <w:p w:rsidR="00A372E0" w:rsidRDefault="00A372E0" w:rsidP="00CB766E">
      <w:pPr>
        <w:pStyle w:val="ac"/>
      </w:pPr>
    </w:p>
    <w:p w:rsidR="00A372E0" w:rsidRDefault="00A372E0" w:rsidP="00545F85">
      <w:pPr>
        <w:pStyle w:val="af"/>
      </w:pPr>
      <w:r>
        <w:t>Москва</w:t>
      </w:r>
    </w:p>
    <w:p w:rsidR="00A372E0" w:rsidRDefault="00A372E0" w:rsidP="00545F85">
      <w:pPr>
        <w:pStyle w:val="af"/>
      </w:pPr>
      <w:proofErr w:type="gramStart"/>
      <w:r>
        <w:rPr>
          <w:lang w:val="en-US"/>
        </w:rPr>
        <w:t>24</w:t>
      </w:r>
      <w:proofErr w:type="gramEnd"/>
      <w:r>
        <w:rPr>
          <w:lang w:val="en-US"/>
        </w:rPr>
        <w:t xml:space="preserve"> </w:t>
      </w:r>
      <w:r>
        <w:t>сентяб</w:t>
      </w:r>
      <w:bookmarkStart w:id="0" w:name="_GoBack"/>
      <w:bookmarkEnd w:id="0"/>
      <w:r>
        <w:t>ря 2025 года</w:t>
      </w:r>
    </w:p>
    <w:p w:rsidR="00A372E0" w:rsidRPr="00482F30" w:rsidRDefault="00A372E0" w:rsidP="00545F85">
      <w:pPr>
        <w:pStyle w:val="af"/>
      </w:pPr>
      <w:r>
        <w:t>№ 416-СФ</w:t>
      </w:r>
    </w:p>
    <w:sectPr w:rsidR="00A372E0" w:rsidRPr="00482F30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6A5D" w:rsidRDefault="005F6A5D">
      <w:pPr>
        <w:spacing w:line="240" w:lineRule="auto"/>
      </w:pPr>
      <w:r>
        <w:separator/>
      </w:r>
    </w:p>
  </w:endnote>
  <w:endnote w:type="continuationSeparator" w:id="0">
    <w:p w:rsidR="005F6A5D" w:rsidRDefault="005F6A5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65B8324C-9B29-470B-99AE-D35E501C488B}"/>
    <w:embedBold r:id="rId2" w:fontKey="{E74699F4-F7C7-4A3C-B1B2-64BC7C25ADE3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A23F2D63-D5FC-4E7F-A9BB-E5EA3938013F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E052A1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A372E0">
      <w:rPr>
        <w:noProof/>
      </w:rPr>
      <w:t>ss2827.docx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4C23A6">
      <w:rPr>
        <w:noProof/>
      </w:rPr>
      <w:t>24.09.25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A372E0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E052A1" w:rsidRDefault="00E052A1" w:rsidP="00E052A1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A372E0">
      <w:rPr>
        <w:noProof/>
      </w:rPr>
      <w:t>ss2827.docx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A372E0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6A5D" w:rsidRDefault="005F6A5D">
      <w:pPr>
        <w:spacing w:line="240" w:lineRule="auto"/>
      </w:pPr>
      <w:r>
        <w:separator/>
      </w:r>
    </w:p>
  </w:footnote>
  <w:footnote w:type="continuationSeparator" w:id="0">
    <w:p w:rsidR="005F6A5D" w:rsidRDefault="005F6A5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A372E0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3FF8"/>
    <w:rsid w:val="000D3F67"/>
    <w:rsid w:val="001057BD"/>
    <w:rsid w:val="00205211"/>
    <w:rsid w:val="002623D0"/>
    <w:rsid w:val="002A1E3D"/>
    <w:rsid w:val="002A3FF8"/>
    <w:rsid w:val="002B772D"/>
    <w:rsid w:val="003114B9"/>
    <w:rsid w:val="003273F1"/>
    <w:rsid w:val="0035125E"/>
    <w:rsid w:val="00423816"/>
    <w:rsid w:val="004A68AB"/>
    <w:rsid w:val="004C23A6"/>
    <w:rsid w:val="00505068"/>
    <w:rsid w:val="00545F85"/>
    <w:rsid w:val="005B2AEB"/>
    <w:rsid w:val="005F6A5D"/>
    <w:rsid w:val="00720496"/>
    <w:rsid w:val="00723EF8"/>
    <w:rsid w:val="0078182C"/>
    <w:rsid w:val="007D14FE"/>
    <w:rsid w:val="007F32DE"/>
    <w:rsid w:val="00830E65"/>
    <w:rsid w:val="00885B74"/>
    <w:rsid w:val="00910EF7"/>
    <w:rsid w:val="00997F4C"/>
    <w:rsid w:val="00A372E0"/>
    <w:rsid w:val="00A82E08"/>
    <w:rsid w:val="00AA344E"/>
    <w:rsid w:val="00AA47B2"/>
    <w:rsid w:val="00B07D98"/>
    <w:rsid w:val="00B30B27"/>
    <w:rsid w:val="00B33546"/>
    <w:rsid w:val="00B67711"/>
    <w:rsid w:val="00CB766E"/>
    <w:rsid w:val="00CF27C2"/>
    <w:rsid w:val="00CF731B"/>
    <w:rsid w:val="00DA769E"/>
    <w:rsid w:val="00E02685"/>
    <w:rsid w:val="00E052A1"/>
    <w:rsid w:val="00E07E6E"/>
    <w:rsid w:val="00F178A8"/>
    <w:rsid w:val="00F21BB0"/>
    <w:rsid w:val="00F9160B"/>
    <w:rsid w:val="00FF5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18710DB-A4EF-414B-9132-27110F576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724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56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BA4E8C1F8D344DC8ACC49964AC51EDB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8578234-CBE6-4435-871E-09EE1A05E85B}"/>
      </w:docPartPr>
      <w:docPartBody>
        <w:p w:rsidR="00400EEA" w:rsidRDefault="00400EEA">
          <w:pPr>
            <w:pStyle w:val="BA4E8C1F8D344DC8ACC49964AC51EDB4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0EEA"/>
    <w:rsid w:val="00400EEA"/>
    <w:rsid w:val="00A829A8"/>
    <w:rsid w:val="00C335D4"/>
    <w:rsid w:val="00F86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BA4E8C1F8D344DC8ACC49964AC51EDB4">
    <w:name w:val="BA4E8C1F8D344DC8ACC49964AC51EDB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6</TotalTime>
  <Pages>1</Pages>
  <Words>124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социальной политике</dc:subject>
  <dc:creator>Заказчик - Соловей+</dc:creator>
  <cp:keywords/>
  <dc:description>SS22.09.2025 EQ22.09.2025 </dc:description>
  <cp:lastModifiedBy>Жарков М.А.</cp:lastModifiedBy>
  <cp:revision>11</cp:revision>
  <cp:lastPrinted>2025-09-23T14:42:00Z</cp:lastPrinted>
  <dcterms:created xsi:type="dcterms:W3CDTF">2025-09-22T09:03:00Z</dcterms:created>
  <dcterms:modified xsi:type="dcterms:W3CDTF">2025-09-24T08:13:00Z</dcterms:modified>
</cp:coreProperties>
</file>