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8AD77ED5C4A4B35954CFF73EB6DDB0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13DB5" w:rsidRDefault="00545F85" w:rsidP="00713DB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8AD77ED5C4A4B35954CFF73EB6DDB0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13DB5" w:rsidRDefault="00713DB5" w:rsidP="00713DB5">
      <w:pPr>
        <w:pStyle w:val="1"/>
      </w:pPr>
      <w:r w:rsidRPr="00713DB5">
        <w:t xml:space="preserve">О Федеральном законе "О внесении изменений </w:t>
      </w:r>
    </w:p>
    <w:p w:rsidR="00713DB5" w:rsidRPr="00713DB5" w:rsidRDefault="00713DB5" w:rsidP="00713DB5">
      <w:pPr>
        <w:pStyle w:val="2"/>
      </w:pPr>
      <w:r w:rsidRPr="00713DB5">
        <w:t>в Федеральный закон "О несостоятельности (банкротстве)</w:t>
      </w:r>
      <w:r w:rsidRPr="00713DB5">
        <w:rPr>
          <w:bCs/>
        </w:rPr>
        <w:t>"</w:t>
      </w:r>
    </w:p>
    <w:p w:rsidR="00713DB5" w:rsidRDefault="00713DB5" w:rsidP="00713DB5">
      <w:pPr>
        <w:pStyle w:val="2"/>
      </w:pPr>
    </w:p>
    <w:p w:rsidR="00713DB5" w:rsidRDefault="00713DB5" w:rsidP="00713DB5">
      <w:pPr>
        <w:pStyle w:val="2"/>
      </w:pPr>
    </w:p>
    <w:p w:rsidR="00713DB5" w:rsidRPr="00713DB5" w:rsidRDefault="00713DB5" w:rsidP="00713DB5">
      <w:pPr>
        <w:pStyle w:val="2"/>
      </w:pPr>
    </w:p>
    <w:p w:rsidR="00713DB5" w:rsidRPr="00713DB5" w:rsidRDefault="00713DB5" w:rsidP="00713DB5">
      <w:r w:rsidRPr="00713DB5">
        <w:t xml:space="preserve">Рассмотрев принятый Государственной Думой Федерального Собрания Российской Федерации 17 марта 2026 года Федеральный закон "О внесении изменений в Федеральный закон </w:t>
      </w:r>
      <w:r>
        <w:br/>
      </w:r>
      <w:r w:rsidRPr="00713DB5">
        <w:t xml:space="preserve">"О несостоятельности (банкротстве)" в соответствии </w:t>
      </w:r>
      <w:r w:rsidR="002C4B8B">
        <w:br/>
      </w:r>
      <w:r w:rsidRPr="00713DB5">
        <w:t xml:space="preserve">со статьей 106 Конституции Российской Федерации, Совет Федерации Федерального Собрания Российской Федерации </w:t>
      </w:r>
      <w:r w:rsidRPr="00713DB5">
        <w:rPr>
          <w:b/>
          <w:spacing w:val="60"/>
          <w:szCs w:val="28"/>
        </w:rPr>
        <w:t>постановляет</w:t>
      </w:r>
      <w:r w:rsidRPr="00713DB5">
        <w:t>:</w:t>
      </w:r>
    </w:p>
    <w:p w:rsidR="00713DB5" w:rsidRPr="00713DB5" w:rsidRDefault="00713DB5" w:rsidP="00713DB5"/>
    <w:p w:rsidR="00713DB5" w:rsidRPr="00713DB5" w:rsidRDefault="00713DB5" w:rsidP="00713DB5">
      <w:r w:rsidRPr="00713DB5">
        <w:t xml:space="preserve">1. Одобрить Федеральный закон "О внесении изменений </w:t>
      </w:r>
      <w:r>
        <w:br/>
      </w:r>
      <w:r w:rsidRPr="00713DB5">
        <w:t>в Федеральный закон "О несостоятельности (банкротстве)".</w:t>
      </w:r>
    </w:p>
    <w:p w:rsidR="00713DB5" w:rsidRPr="00713DB5" w:rsidRDefault="00713DB5" w:rsidP="00713DB5">
      <w:r w:rsidRPr="00713DB5">
        <w:t>2. Настоящее постановление вступает в силу со дня его принятия.</w:t>
      </w:r>
    </w:p>
    <w:p w:rsidR="00713DB5" w:rsidRPr="00713DB5" w:rsidRDefault="00713DB5" w:rsidP="00713DB5"/>
    <w:p w:rsidR="00713DB5" w:rsidRDefault="00713DB5" w:rsidP="00713DB5"/>
    <w:p w:rsidR="00713DB5" w:rsidRPr="00713DB5" w:rsidRDefault="00713DB5" w:rsidP="00713DB5"/>
    <w:p w:rsidR="00532F5B" w:rsidRDefault="00532F5B" w:rsidP="007E36A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13DB5" w:rsidRPr="00713DB5" w:rsidRDefault="00713DB5" w:rsidP="00713DB5">
      <w:pPr>
        <w:pStyle w:val="ac"/>
      </w:pPr>
    </w:p>
    <w:p w:rsidR="00545F85" w:rsidRDefault="00545F85" w:rsidP="00545F85">
      <w:pPr>
        <w:pStyle w:val="ac"/>
      </w:pPr>
    </w:p>
    <w:p w:rsidR="007E36A8" w:rsidRDefault="007E36A8" w:rsidP="007E36A8">
      <w:pPr>
        <w:pStyle w:val="ac"/>
      </w:pPr>
      <w:r>
        <w:t>Москва</w:t>
      </w:r>
    </w:p>
    <w:p w:rsidR="007E36A8" w:rsidRDefault="007E36A8" w:rsidP="007E36A8">
      <w:pPr>
        <w:pStyle w:val="ac"/>
      </w:pPr>
      <w:r>
        <w:t>18 марта 2026 года</w:t>
      </w:r>
    </w:p>
    <w:p w:rsidR="00545F85" w:rsidRDefault="007E36A8" w:rsidP="007E36A8">
      <w:pPr>
        <w:pStyle w:val="af"/>
      </w:pPr>
      <w:r>
        <w:t xml:space="preserve">№ </w:t>
      </w:r>
      <w:r>
        <w:rPr>
          <w:lang w:val="en-US"/>
        </w:rPr>
        <w:t>100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3D1" w:rsidRDefault="00B213D1">
      <w:pPr>
        <w:spacing w:line="240" w:lineRule="auto"/>
      </w:pPr>
      <w:r>
        <w:separator/>
      </w:r>
    </w:p>
  </w:endnote>
  <w:endnote w:type="continuationSeparator" w:id="0">
    <w:p w:rsidR="00B213D1" w:rsidRDefault="00B213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FBE0CC5-7C70-47AD-8CAE-4A71824F1FAC}"/>
    <w:embedBold r:id="rId2" w:fontKey="{E1815E9A-CD7C-494D-804B-6B8176FEDD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7EAB45A-B460-463B-8941-A57602FBFC4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C4B8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E36A8">
      <w:rPr>
        <w:noProof/>
      </w:rPr>
      <w:t>de4103.docx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70746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E36A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32F5B" w:rsidRDefault="00532F5B" w:rsidP="00532F5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E36A8">
      <w:rPr>
        <w:noProof/>
      </w:rPr>
      <w:t>de4103.docx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E36A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3D1" w:rsidRDefault="00B213D1">
      <w:pPr>
        <w:spacing w:line="240" w:lineRule="auto"/>
      </w:pPr>
      <w:r>
        <w:separator/>
      </w:r>
    </w:p>
  </w:footnote>
  <w:footnote w:type="continuationSeparator" w:id="0">
    <w:p w:rsidR="00B213D1" w:rsidRDefault="00B213D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E36A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8A5"/>
    <w:rsid w:val="000D3F67"/>
    <w:rsid w:val="000F48A5"/>
    <w:rsid w:val="001057BD"/>
    <w:rsid w:val="0018240E"/>
    <w:rsid w:val="00205211"/>
    <w:rsid w:val="002623D0"/>
    <w:rsid w:val="002A1E3D"/>
    <w:rsid w:val="002B772D"/>
    <w:rsid w:val="002C4B8B"/>
    <w:rsid w:val="003114B9"/>
    <w:rsid w:val="003273F1"/>
    <w:rsid w:val="0035125E"/>
    <w:rsid w:val="00423816"/>
    <w:rsid w:val="004A68AB"/>
    <w:rsid w:val="00505068"/>
    <w:rsid w:val="00532F5B"/>
    <w:rsid w:val="00545F85"/>
    <w:rsid w:val="005B2AEB"/>
    <w:rsid w:val="00713DB5"/>
    <w:rsid w:val="00720496"/>
    <w:rsid w:val="00723EF8"/>
    <w:rsid w:val="0078182C"/>
    <w:rsid w:val="0078516A"/>
    <w:rsid w:val="007E36A8"/>
    <w:rsid w:val="00885B74"/>
    <w:rsid w:val="00910EF7"/>
    <w:rsid w:val="00997F4C"/>
    <w:rsid w:val="00A82E08"/>
    <w:rsid w:val="00AA344E"/>
    <w:rsid w:val="00B07D98"/>
    <w:rsid w:val="00B213D1"/>
    <w:rsid w:val="00B30B27"/>
    <w:rsid w:val="00B33546"/>
    <w:rsid w:val="00B67711"/>
    <w:rsid w:val="00CF27C2"/>
    <w:rsid w:val="00CF731B"/>
    <w:rsid w:val="00D70746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787BD5-849E-4212-AF1B-9B6AA8AD2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8AD77ED5C4A4B35954CFF73EB6DDB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142B06-8B79-4209-A4D0-1C9BA1885416}"/>
      </w:docPartPr>
      <w:docPartBody>
        <w:p w:rsidR="00085258" w:rsidRDefault="00085258">
          <w:pPr>
            <w:pStyle w:val="C8AD77ED5C4A4B35954CFF73EB6DDB0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258"/>
    <w:rsid w:val="00085258"/>
    <w:rsid w:val="00794EE0"/>
    <w:rsid w:val="00F6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8AD77ED5C4A4B35954CFF73EB6DDB0F">
    <w:name w:val="C8AD77ED5C4A4B35954CFF73EB6DDB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DE17.03.2026 ZO17.03.2026 DE17.03.2026 </dc:description>
  <cp:lastModifiedBy>sf</cp:lastModifiedBy>
  <cp:revision>6</cp:revision>
  <cp:lastPrinted>2026-03-17T14:57:00Z</cp:lastPrinted>
  <dcterms:created xsi:type="dcterms:W3CDTF">2026-03-17T08:03:00Z</dcterms:created>
  <dcterms:modified xsi:type="dcterms:W3CDTF">2026-03-18T07:01:00Z</dcterms:modified>
</cp:coreProperties>
</file>