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F6010DC150E84E05A9B47A472507A5AE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</w:p>
        </w:tc>
        <w:tc>
          <w:tcPr>
            <w:tcW w:w="4253" w:type="dxa"/>
          </w:tcPr>
          <w:p w:rsidR="00545F85" w:rsidRPr="00B840EB" w:rsidRDefault="00545F85" w:rsidP="00CF27C2">
            <w:pPr>
              <w:pStyle w:val="a6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F6010DC150E84E05A9B47A472507A5AE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B840EB" w:rsidRPr="00B840EB" w:rsidRDefault="00B840EB" w:rsidP="00B840EB">
      <w:pPr>
        <w:pStyle w:val="1"/>
      </w:pPr>
      <w:r w:rsidRPr="00B840EB">
        <w:t xml:space="preserve">О Федеральном законе "О внесении изменений </w:t>
      </w:r>
    </w:p>
    <w:p w:rsidR="00B840EB" w:rsidRPr="00B840EB" w:rsidRDefault="00B840EB" w:rsidP="00B840EB">
      <w:pPr>
        <w:pStyle w:val="2"/>
      </w:pPr>
      <w:r w:rsidRPr="00B840EB">
        <w:t xml:space="preserve">в отдельные законодательные акты Российской Федерации" </w:t>
      </w:r>
    </w:p>
    <w:p w:rsidR="00B840EB" w:rsidRPr="00B840EB" w:rsidRDefault="00B840EB" w:rsidP="00B840EB">
      <w:pPr>
        <w:pStyle w:val="2"/>
      </w:pPr>
    </w:p>
    <w:p w:rsidR="00B840EB" w:rsidRPr="00B840EB" w:rsidRDefault="00B840EB" w:rsidP="00B840EB">
      <w:pPr>
        <w:pStyle w:val="2"/>
      </w:pPr>
    </w:p>
    <w:p w:rsidR="00B840EB" w:rsidRPr="00B840EB" w:rsidRDefault="00B840EB" w:rsidP="00B840EB">
      <w:pPr>
        <w:pStyle w:val="2"/>
      </w:pPr>
    </w:p>
    <w:p w:rsidR="00B840EB" w:rsidRDefault="00B840EB">
      <w:r w:rsidRPr="00B840EB">
        <w:t xml:space="preserve">Рассмотрев принятый Государственной Думой Федерального Собрания Российской Федерации 18 декабря 2025 года Федеральный закон "О внесении изменений в отдельные законодательные акты Российской Федерации" </w:t>
      </w:r>
      <w:r>
        <w:br/>
      </w:r>
      <w:r w:rsidRPr="00B840EB">
        <w:t xml:space="preserve">(проект № 991246-8) в соответствии со статьей 106 Конституции Российской Федерации, </w:t>
      </w:r>
      <w:r>
        <w:t xml:space="preserve">Совет Федерации Федерального Собрания Российской Федерации  </w:t>
      </w:r>
      <w:bookmarkStart w:id="0" w:name="_GoBack"/>
      <w:bookmarkEnd w:id="0"/>
      <w:r w:rsidRPr="00B51544">
        <w:rPr>
          <w:b/>
          <w:spacing w:val="60"/>
          <w:szCs w:val="28"/>
        </w:rPr>
        <w:t>постановляет</w:t>
      </w:r>
      <w:r>
        <w:t>:</w:t>
      </w:r>
    </w:p>
    <w:p w:rsidR="00B840EB" w:rsidRDefault="00B840EB"/>
    <w:p w:rsidR="00B840EB" w:rsidRPr="00B840EB" w:rsidRDefault="00B840EB" w:rsidP="00B840EB">
      <w:r w:rsidRPr="00B840EB">
        <w:t>1. Одобрить Федеральный закон "О внесении изменений в отдельные законодательные акты Российской Федерации".</w:t>
      </w:r>
    </w:p>
    <w:p w:rsidR="00B840EB" w:rsidRPr="00B840EB" w:rsidRDefault="00B840EB" w:rsidP="00B840EB">
      <w:r w:rsidRPr="00B840EB">
        <w:t>2. Настоящее постановление вступает в силу со дня его принятия.</w:t>
      </w:r>
    </w:p>
    <w:p w:rsidR="00B840EB" w:rsidRPr="00B840EB" w:rsidRDefault="00B840EB" w:rsidP="00B840EB"/>
    <w:p w:rsidR="00B840EB" w:rsidRPr="00B840EB" w:rsidRDefault="00B840EB" w:rsidP="00B840EB"/>
    <w:p w:rsidR="00B840EB" w:rsidRPr="00B840EB" w:rsidRDefault="00B840EB" w:rsidP="00B840EB"/>
    <w:p w:rsidR="009F6128" w:rsidRDefault="009F6128" w:rsidP="00E55891">
      <w:pPr>
        <w:pStyle w:val="11"/>
      </w:pPr>
      <w:r>
        <w:t>Председатель</w:t>
      </w:r>
      <w:r>
        <w:br/>
        <w:t>Совета Федерации</w:t>
      </w:r>
      <w:r>
        <w:br/>
        <w:t>Федерального Собрания</w:t>
      </w:r>
      <w:r>
        <w:br/>
        <w:t>Российской Федерации</w:t>
      </w:r>
      <w:r>
        <w:tab/>
      </w:r>
      <w:r>
        <w:tab/>
      </w:r>
      <w:proofErr w:type="spellStart"/>
      <w:r>
        <w:t>В.И</w:t>
      </w:r>
      <w:proofErr w:type="spellEnd"/>
      <w:r>
        <w:t>. МАТВИЕНКО</w:t>
      </w:r>
    </w:p>
    <w:p w:rsidR="00545F85" w:rsidRDefault="00545F85" w:rsidP="00B840EB">
      <w:pPr>
        <w:pStyle w:val="ac"/>
      </w:pPr>
    </w:p>
    <w:p w:rsidR="00E55891" w:rsidRDefault="00E55891" w:rsidP="00B840EB">
      <w:pPr>
        <w:pStyle w:val="ac"/>
      </w:pPr>
    </w:p>
    <w:p w:rsidR="00E55891" w:rsidRDefault="00E55891" w:rsidP="00C87FBE">
      <w:pPr>
        <w:pStyle w:val="ac"/>
      </w:pPr>
      <w:r>
        <w:t>Москва</w:t>
      </w:r>
      <w:r>
        <w:br/>
        <w:t>24 декабря 2025 года</w:t>
      </w:r>
    </w:p>
    <w:p w:rsidR="00E55891" w:rsidRDefault="00E55891" w:rsidP="00C87FBE">
      <w:pPr>
        <w:pStyle w:val="ac"/>
      </w:pPr>
      <w:r>
        <w:t>№ 673-СФ</w:t>
      </w:r>
    </w:p>
    <w:p w:rsidR="00E55891" w:rsidRPr="00E55891" w:rsidRDefault="00E55891" w:rsidP="00B840EB">
      <w:pPr>
        <w:pStyle w:val="ac"/>
      </w:pPr>
    </w:p>
    <w:sectPr w:rsidR="00E55891" w:rsidRPr="00E55891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61149" w:rsidRDefault="00161149">
      <w:pPr>
        <w:spacing w:line="240" w:lineRule="auto"/>
      </w:pPr>
      <w:r>
        <w:separator/>
      </w:r>
    </w:p>
  </w:endnote>
  <w:endnote w:type="continuationSeparator" w:id="0">
    <w:p w:rsidR="00161149" w:rsidRDefault="0016114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FE5DB453-8B94-489C-883C-CC597A70A0D0}"/>
    <w:embedBold r:id="rId2" w:fontKey="{AEA25F98-F115-4F27-A184-5C053DDEA1A1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762E4812-0DAF-4BF6-A8A5-DD5BFB74EC97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9F6128">
    <w:pPr>
      <w:pStyle w:val="a9"/>
      <w:rPr>
        <w:lang w:val="en-US"/>
      </w:rPr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E55891">
      <w:rPr>
        <w:noProof/>
      </w:rPr>
      <w:t>de3990.docx</w:t>
    </w:r>
    <w:r>
      <w:rPr>
        <w:noProof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instrText xml:space="preserve"> DATE \@ "dd.MM.yy" </w:instrText>
    </w:r>
    <w:r w:rsidR="00545F85">
      <w:rPr>
        <w:lang w:val="en-US"/>
      </w:rPr>
      <w:fldChar w:fldCharType="separate"/>
    </w:r>
    <w:r w:rsidR="003A7534">
      <w:rPr>
        <w:noProof/>
      </w:rPr>
      <w:t>23.12.25</w:t>
    </w:r>
    <w:r w:rsidR="00545F85">
      <w:rPr>
        <w:lang w:val="en-US"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rPr>
        <w:lang w:val="en-US"/>
      </w:rPr>
      <w:instrText xml:space="preserve"> USERINITIALS  \* MERGEFORMAT </w:instrText>
    </w:r>
    <w:r w:rsidR="00545F85">
      <w:rPr>
        <w:lang w:val="en-US"/>
      </w:rPr>
      <w:fldChar w:fldCharType="separate"/>
    </w:r>
    <w:r w:rsidR="00E55891">
      <w:rPr>
        <w:noProof/>
        <w:lang w:val="en-US"/>
      </w:rPr>
      <w:t>645</w:t>
    </w:r>
    <w:r w:rsidR="00545F85">
      <w:rPr>
        <w:lang w:val="en-US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9F6128" w:rsidRDefault="009F6128" w:rsidP="009F6128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E55891">
      <w:rPr>
        <w:noProof/>
      </w:rPr>
      <w:t>de3990.docx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E55891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61149" w:rsidRDefault="00161149">
      <w:pPr>
        <w:spacing w:line="240" w:lineRule="auto"/>
      </w:pPr>
      <w:r>
        <w:separator/>
      </w:r>
    </w:p>
  </w:footnote>
  <w:footnote w:type="continuationSeparator" w:id="0">
    <w:p w:rsidR="00161149" w:rsidRDefault="00161149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E55891">
      <w:rPr>
        <w:rStyle w:val="ab"/>
        <w:noProof/>
      </w:rPr>
      <w:t>1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TrueTypeFonts/>
  <w:saveSubsetFonts/>
  <w:proofState w:spelling="clean" w:grammar="clean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D2D30"/>
    <w:rsid w:val="000D3F67"/>
    <w:rsid w:val="001057BD"/>
    <w:rsid w:val="00161149"/>
    <w:rsid w:val="00205211"/>
    <w:rsid w:val="00252569"/>
    <w:rsid w:val="002623D0"/>
    <w:rsid w:val="002A1E3D"/>
    <w:rsid w:val="002B772D"/>
    <w:rsid w:val="003114B9"/>
    <w:rsid w:val="003273F1"/>
    <w:rsid w:val="0035125E"/>
    <w:rsid w:val="003A7534"/>
    <w:rsid w:val="00423816"/>
    <w:rsid w:val="004A68AB"/>
    <w:rsid w:val="00505068"/>
    <w:rsid w:val="00545F85"/>
    <w:rsid w:val="005B2AEB"/>
    <w:rsid w:val="00720496"/>
    <w:rsid w:val="00723EF8"/>
    <w:rsid w:val="0078182C"/>
    <w:rsid w:val="00885B74"/>
    <w:rsid w:val="00910EF7"/>
    <w:rsid w:val="00997F4C"/>
    <w:rsid w:val="009F6128"/>
    <w:rsid w:val="00A82E08"/>
    <w:rsid w:val="00AA344E"/>
    <w:rsid w:val="00B07D98"/>
    <w:rsid w:val="00B30B27"/>
    <w:rsid w:val="00B33546"/>
    <w:rsid w:val="00B67711"/>
    <w:rsid w:val="00B840EB"/>
    <w:rsid w:val="00BD2D30"/>
    <w:rsid w:val="00C4463A"/>
    <w:rsid w:val="00CF27C2"/>
    <w:rsid w:val="00CF731B"/>
    <w:rsid w:val="00DA769E"/>
    <w:rsid w:val="00E02685"/>
    <w:rsid w:val="00E55891"/>
    <w:rsid w:val="00F178A8"/>
    <w:rsid w:val="00F21BB0"/>
    <w:rsid w:val="00F91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531BDB5-48C4-4ABC-91E9-4A47A39384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422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484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F6010DC150E84E05A9B47A472507A5AE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6C860EE7-39DC-4DA5-862B-F241F4D441D3}"/>
      </w:docPartPr>
      <w:docPartBody>
        <w:p w:rsidR="00EC5092" w:rsidRDefault="00EC5092">
          <w:pPr>
            <w:pStyle w:val="F6010DC150E84E05A9B47A472507A5AE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inkAnnotations="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5092"/>
    <w:rsid w:val="006F5633"/>
    <w:rsid w:val="00C20858"/>
    <w:rsid w:val="00EC50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F6010DC150E84E05A9B47A472507A5AE">
    <w:name w:val="F6010DC150E84E05A9B47A472507A5AE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5</TotalTime>
  <Pages>1</Pages>
  <Words>127</Words>
  <Characters>726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852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конституционному законодательству и государственному строительству</dc:subject>
  <dc:creator>Заказчик - тихоненко+</dc:creator>
  <cp:keywords/>
  <dc:description>DE19.12.2025 AM22.12.2025 AM22.12.2025 </dc:description>
  <cp:lastModifiedBy>Жарков М.А.</cp:lastModifiedBy>
  <cp:revision>5</cp:revision>
  <cp:lastPrinted>2025-12-23T13:32:00Z</cp:lastPrinted>
  <dcterms:created xsi:type="dcterms:W3CDTF">2025-12-19T10:56:00Z</dcterms:created>
  <dcterms:modified xsi:type="dcterms:W3CDTF">2025-12-23T13:34:00Z</dcterms:modified>
</cp:coreProperties>
</file>