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C97FCE025044CFE8C86E0E4EFF4B3D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44D20" w:rsidRDefault="00545F85" w:rsidP="007727F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C97FCE025044CFE8C86E0E4EFF4B3D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44D20" w:rsidRPr="00C44D20" w:rsidRDefault="00C44D20" w:rsidP="00C44D20">
      <w:pPr>
        <w:pStyle w:val="1"/>
      </w:pPr>
      <w:r w:rsidRPr="00C44D20">
        <w:t>О Федеральном законе "О внесении изменений</w:t>
      </w:r>
    </w:p>
    <w:p w:rsidR="00C44D20" w:rsidRPr="00C44D20" w:rsidRDefault="00C44D20" w:rsidP="00C44D20">
      <w:pPr>
        <w:pStyle w:val="2"/>
      </w:pPr>
      <w:r w:rsidRPr="00C44D20">
        <w:t>в Уголовно-исполнительный кодекс</w:t>
      </w:r>
    </w:p>
    <w:p w:rsidR="00C44D20" w:rsidRPr="00C44D20" w:rsidRDefault="00C44D20" w:rsidP="00C44D20">
      <w:pPr>
        <w:pStyle w:val="2"/>
      </w:pPr>
      <w:r w:rsidRPr="00C44D20">
        <w:t>Российской Федерации"</w:t>
      </w:r>
    </w:p>
    <w:p w:rsidR="00C44D20" w:rsidRPr="00C44D20" w:rsidRDefault="00C44D20" w:rsidP="00C44D20">
      <w:pPr>
        <w:pStyle w:val="2"/>
      </w:pPr>
    </w:p>
    <w:p w:rsidR="00C44D20" w:rsidRDefault="00C44D20" w:rsidP="00C44D20">
      <w:pPr>
        <w:pStyle w:val="2"/>
      </w:pPr>
    </w:p>
    <w:p w:rsidR="00C44D20" w:rsidRPr="00C44D20" w:rsidRDefault="00C44D20" w:rsidP="00C44D20">
      <w:pPr>
        <w:pStyle w:val="2"/>
      </w:pPr>
    </w:p>
    <w:p w:rsidR="00C44D20" w:rsidRDefault="00C44D20">
      <w:r w:rsidRPr="004F43D5">
        <w:t>Рассмотрев</w:t>
      </w:r>
      <w:r w:rsidRPr="00437275">
        <w:t xml:space="preserve"> принятый Государственной Думой Федерального </w:t>
      </w:r>
      <w:r w:rsidRPr="004F43D5">
        <w:t>Собрания Российской Федерации</w:t>
      </w:r>
      <w:r>
        <w:t xml:space="preserve"> 27 января</w:t>
      </w:r>
      <w:r w:rsidRPr="004F43D5">
        <w:t xml:space="preserve"> 20</w:t>
      </w:r>
      <w:r>
        <w:t>26</w:t>
      </w:r>
      <w:r w:rsidRPr="004F43D5">
        <w:t xml:space="preserve"> года Федеральный закон </w:t>
      </w:r>
      <w:r w:rsidRPr="00996D6E">
        <w:t>"</w:t>
      </w:r>
      <w:r w:rsidRPr="00645694">
        <w:t>О внесении изменений в Уголовно-исполнительный кодекс Российской Федерации"</w:t>
      </w:r>
      <w:r w:rsidRPr="00325D83">
        <w:t>,</w:t>
      </w:r>
      <w:r w:rsidRPr="00EF60FA">
        <w:t xml:space="preserve"> в соответствии </w:t>
      </w:r>
      <w:r>
        <w:br/>
      </w:r>
      <w:r w:rsidRPr="00EF60FA">
        <w:t xml:space="preserve">с частью 4 статьи 105 Конституции Российской Федерации </w:t>
      </w:r>
      <w:r>
        <w:br/>
        <w:t>Совет Федерации Федерального Собрания Российской Феде</w:t>
      </w:r>
      <w:bookmarkStart w:id="0" w:name="_GoBack"/>
      <w:bookmarkEnd w:id="0"/>
      <w:r>
        <w:t xml:space="preserve">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44D20" w:rsidRDefault="00C44D20"/>
    <w:p w:rsidR="00C44D20" w:rsidRPr="00645694" w:rsidRDefault="00C44D20" w:rsidP="00C44D20">
      <w:r w:rsidRPr="004F43D5">
        <w:t>1. Одобрить Федеральный закон</w:t>
      </w:r>
      <w:r w:rsidRPr="00004299">
        <w:t xml:space="preserve"> </w:t>
      </w:r>
      <w:r w:rsidRPr="00996D6E">
        <w:t>"</w:t>
      </w:r>
      <w:r w:rsidRPr="00645694">
        <w:t xml:space="preserve">О внесении изменений </w:t>
      </w:r>
      <w:r>
        <w:br/>
      </w:r>
      <w:r w:rsidRPr="00645694">
        <w:t>в</w:t>
      </w:r>
      <w:r>
        <w:t xml:space="preserve"> </w:t>
      </w:r>
      <w:r w:rsidRPr="00645694">
        <w:t>Уголовно-исполнитель</w:t>
      </w:r>
      <w:r>
        <w:t>ный кодекс Российской Федерации</w:t>
      </w:r>
      <w:r w:rsidRPr="00996D6E">
        <w:t>"</w:t>
      </w:r>
      <w:r w:rsidRPr="00325D83">
        <w:t>.</w:t>
      </w:r>
    </w:p>
    <w:p w:rsidR="00C44D20" w:rsidRPr="004F43D5" w:rsidRDefault="00C44D20" w:rsidP="00C44D20">
      <w:pPr>
        <w:rPr>
          <w:rFonts w:cs="Arial"/>
        </w:rPr>
      </w:pPr>
      <w:r w:rsidRPr="004F43D5">
        <w:rPr>
          <w:rFonts w:cs="Arial"/>
        </w:rPr>
        <w:t>2. Настоящее постановление вступает в силу со дня его принятия.</w:t>
      </w:r>
    </w:p>
    <w:p w:rsidR="00C44D20" w:rsidRDefault="00C44D20" w:rsidP="00C44D20">
      <w:pPr>
        <w:rPr>
          <w:rFonts w:cs="Arial"/>
        </w:rPr>
      </w:pPr>
    </w:p>
    <w:p w:rsidR="00C44D20" w:rsidRPr="00CA128B" w:rsidRDefault="00C44D20" w:rsidP="00C44D20">
      <w:pPr>
        <w:rPr>
          <w:rFonts w:cs="Arial"/>
        </w:rPr>
      </w:pPr>
    </w:p>
    <w:p w:rsidR="00C44D20" w:rsidRDefault="00C44D20" w:rsidP="00C44D20"/>
    <w:p w:rsidR="007727F8" w:rsidRDefault="007727F8" w:rsidP="00E7078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44D20" w:rsidRDefault="00C44D20" w:rsidP="00C74F19">
      <w:pPr>
        <w:pStyle w:val="ac"/>
      </w:pPr>
    </w:p>
    <w:p w:rsidR="00E70788" w:rsidRDefault="00E70788" w:rsidP="00C74F19">
      <w:pPr>
        <w:pStyle w:val="ac"/>
      </w:pPr>
    </w:p>
    <w:p w:rsidR="00E70788" w:rsidRDefault="00E70788" w:rsidP="00C74F19">
      <w:pPr>
        <w:pStyle w:val="ac"/>
      </w:pPr>
      <w:r>
        <w:t xml:space="preserve">Москва </w:t>
      </w:r>
    </w:p>
    <w:p w:rsidR="00E70788" w:rsidRDefault="00E70788" w:rsidP="00C74F19">
      <w:pPr>
        <w:pStyle w:val="ac"/>
      </w:pPr>
      <w:r>
        <w:t>4 февраля 2026 года</w:t>
      </w:r>
    </w:p>
    <w:p w:rsidR="00E70788" w:rsidRDefault="00E70788" w:rsidP="00C74F19">
      <w:pPr>
        <w:pStyle w:val="ac"/>
      </w:pPr>
      <w:r>
        <w:t>№ 25-СФ</w:t>
      </w:r>
    </w:p>
    <w:sectPr w:rsidR="00E7078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1CC" w:rsidRDefault="002C41CC">
      <w:pPr>
        <w:spacing w:line="240" w:lineRule="auto"/>
      </w:pPr>
      <w:r>
        <w:separator/>
      </w:r>
    </w:p>
  </w:endnote>
  <w:endnote w:type="continuationSeparator" w:id="0">
    <w:p w:rsidR="002C41CC" w:rsidRDefault="002C41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75D6749-03C7-41D0-8B5F-3E38B921F2C6}"/>
    <w:embedBold r:id="rId2" w:fontKey="{DDAE4FE5-5522-427A-9FC5-5E630DFE35A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8F90A4E-E6AB-4215-B981-A5E427358EC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727F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70788">
      <w:rPr>
        <w:noProof/>
      </w:rPr>
      <w:t>qa10588.docx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D43D0">
      <w:rPr>
        <w:noProof/>
      </w:rPr>
      <w:t>03.02.26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7078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727F8" w:rsidRDefault="007727F8" w:rsidP="007727F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70788">
      <w:rPr>
        <w:noProof/>
      </w:rPr>
      <w:t>qa10588.docx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7078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1CC" w:rsidRDefault="002C41CC">
      <w:pPr>
        <w:spacing w:line="240" w:lineRule="auto"/>
      </w:pPr>
      <w:r>
        <w:separator/>
      </w:r>
    </w:p>
  </w:footnote>
  <w:footnote w:type="continuationSeparator" w:id="0">
    <w:p w:rsidR="002C41CC" w:rsidRDefault="002C41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7078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DC1"/>
    <w:rsid w:val="00074A10"/>
    <w:rsid w:val="000B6DC1"/>
    <w:rsid w:val="000D3F67"/>
    <w:rsid w:val="001057BD"/>
    <w:rsid w:val="00163619"/>
    <w:rsid w:val="00205211"/>
    <w:rsid w:val="00260EFC"/>
    <w:rsid w:val="002623D0"/>
    <w:rsid w:val="002A1E3D"/>
    <w:rsid w:val="002B772D"/>
    <w:rsid w:val="002C41CC"/>
    <w:rsid w:val="003114B9"/>
    <w:rsid w:val="003273F1"/>
    <w:rsid w:val="0035125E"/>
    <w:rsid w:val="00423816"/>
    <w:rsid w:val="004A68AB"/>
    <w:rsid w:val="00505068"/>
    <w:rsid w:val="00545F85"/>
    <w:rsid w:val="005B2AEB"/>
    <w:rsid w:val="005D43D0"/>
    <w:rsid w:val="00720496"/>
    <w:rsid w:val="00723EF8"/>
    <w:rsid w:val="007727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44D20"/>
    <w:rsid w:val="00CF27C2"/>
    <w:rsid w:val="00CF731B"/>
    <w:rsid w:val="00DA769E"/>
    <w:rsid w:val="00E02685"/>
    <w:rsid w:val="00E7078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641CDA-2AAD-4D1B-A674-2193E0FF3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C44D20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C44D20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2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C97FCE025044CFE8C86E0E4EFF4B3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EB7508-5ABA-4F85-940F-BE159EA1D268}"/>
      </w:docPartPr>
      <w:docPartBody>
        <w:p w:rsidR="00713ECF" w:rsidRDefault="00713ECF">
          <w:pPr>
            <w:pStyle w:val="2C97FCE025044CFE8C86E0E4EFF4B3D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ECF"/>
    <w:rsid w:val="00654892"/>
    <w:rsid w:val="00713ECF"/>
    <w:rsid w:val="0074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C97FCE025044CFE8C86E0E4EFF4B3DA">
    <w:name w:val="2C97FCE025044CFE8C86E0E4EFF4B3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QA29.01.2026 DE30.01.2026 </dc:description>
  <cp:lastModifiedBy>Жарков М.А.</cp:lastModifiedBy>
  <cp:revision>10</cp:revision>
  <cp:lastPrinted>2026-02-03T13:39:00Z</cp:lastPrinted>
  <dcterms:created xsi:type="dcterms:W3CDTF">2026-01-29T06:28:00Z</dcterms:created>
  <dcterms:modified xsi:type="dcterms:W3CDTF">2026-02-03T13:40:00Z</dcterms:modified>
</cp:coreProperties>
</file>