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6D4C9C9CCDF4BECB14BBB2FBBBABF2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1BB2" w:rsidRDefault="00545F85" w:rsidP="00AA1BB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6D4C9C9CCDF4BECB14BBB2FBBBABF2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A1BB2" w:rsidRDefault="00AA1BB2" w:rsidP="00AA1BB2">
      <w:pPr>
        <w:pStyle w:val="1"/>
      </w:pPr>
      <w:r>
        <w:t>О Федеральном законе "</w:t>
      </w:r>
      <w:bookmarkStart w:id="0" w:name="bookmark9"/>
      <w:r>
        <w:t xml:space="preserve">О внесении изменений </w:t>
      </w:r>
    </w:p>
    <w:p w:rsidR="00AA1BB2" w:rsidRPr="00AA1BB2" w:rsidRDefault="00AA1BB2" w:rsidP="00AA1BB2">
      <w:pPr>
        <w:pStyle w:val="2"/>
      </w:pPr>
      <w:r w:rsidRPr="00AA1BB2">
        <w:t>в статьи 321 и 321</w:t>
      </w:r>
      <w:r w:rsidRPr="00AA1BB2">
        <w:rPr>
          <w:vertAlign w:val="superscript"/>
        </w:rPr>
        <w:t>1</w:t>
      </w:r>
      <w:r w:rsidRPr="00AA1BB2">
        <w:t xml:space="preserve"> Уголовного кодекса </w:t>
      </w:r>
    </w:p>
    <w:p w:rsidR="00AA1BB2" w:rsidRPr="00AA1BB2" w:rsidRDefault="00AA1BB2" w:rsidP="00AA1BB2">
      <w:pPr>
        <w:pStyle w:val="2"/>
      </w:pPr>
      <w:r w:rsidRPr="00AA1BB2">
        <w:t xml:space="preserve">Российской Федерации и статью 157 </w:t>
      </w:r>
    </w:p>
    <w:p w:rsidR="00AA1BB2" w:rsidRPr="00AA1BB2" w:rsidRDefault="00AA1BB2" w:rsidP="00AA1BB2">
      <w:pPr>
        <w:pStyle w:val="2"/>
      </w:pPr>
      <w:r w:rsidRPr="00AA1BB2">
        <w:t>Уголовно-процессуального кодекс</w:t>
      </w:r>
      <w:bookmarkEnd w:id="0"/>
      <w:r w:rsidRPr="00AA1BB2">
        <w:t xml:space="preserve">а </w:t>
      </w:r>
    </w:p>
    <w:p w:rsidR="00AA1BB2" w:rsidRPr="00AA1BB2" w:rsidRDefault="00AA1BB2" w:rsidP="00AA1BB2">
      <w:pPr>
        <w:pStyle w:val="2"/>
      </w:pPr>
      <w:r w:rsidRPr="00AA1BB2">
        <w:t xml:space="preserve">Российской Федерации" </w:t>
      </w:r>
    </w:p>
    <w:p w:rsidR="00AA1BB2" w:rsidRDefault="00AA1BB2" w:rsidP="00AA1BB2">
      <w:pPr>
        <w:pStyle w:val="2"/>
      </w:pPr>
    </w:p>
    <w:p w:rsidR="00AA1BB2" w:rsidRPr="00AA1BB2" w:rsidRDefault="00AA1BB2" w:rsidP="00AA1BB2">
      <w:pPr>
        <w:pStyle w:val="2"/>
      </w:pPr>
    </w:p>
    <w:p w:rsidR="00AA1BB2" w:rsidRDefault="00AA1BB2">
      <w:r>
        <w:t>Рассмотрев принятый Государственной Думой Федерального Собрания Российской Федерации 21 октября 2025 года Федеральный закон "О внесении изменений в статьи 321 и 321</w:t>
      </w:r>
      <w:r>
        <w:rPr>
          <w:vertAlign w:val="superscript"/>
        </w:rPr>
        <w:t>1</w:t>
      </w:r>
      <w:r>
        <w:t xml:space="preserve"> Уголовного кодекса Российской Федерации и статью 157 Уголовно-процессуального кодекса Российской Федерации", </w:t>
      </w:r>
      <w:r>
        <w:br/>
        <w:t xml:space="preserve">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1" w:name="_GoBack"/>
      <w:bookmarkEnd w:id="1"/>
      <w:r w:rsidRPr="00B51544">
        <w:rPr>
          <w:b/>
          <w:spacing w:val="60"/>
          <w:szCs w:val="28"/>
        </w:rPr>
        <w:t>яет</w:t>
      </w:r>
      <w:r>
        <w:t>:</w:t>
      </w:r>
    </w:p>
    <w:p w:rsidR="00AA1BB2" w:rsidRDefault="00AA1BB2" w:rsidP="00AA1BB2">
      <w:pPr>
        <w:spacing w:line="240" w:lineRule="auto"/>
      </w:pPr>
    </w:p>
    <w:p w:rsidR="00AA1BB2" w:rsidRDefault="00AA1BB2" w:rsidP="00AA1BB2">
      <w:r>
        <w:t xml:space="preserve">1. Одобрить Федеральный закон "О внесении изменений </w:t>
      </w:r>
      <w:r>
        <w:br/>
        <w:t>в статьи 321 и 321</w:t>
      </w:r>
      <w:r>
        <w:rPr>
          <w:vertAlign w:val="superscript"/>
        </w:rPr>
        <w:t xml:space="preserve">1 </w:t>
      </w:r>
      <w:r>
        <w:t xml:space="preserve">Уголовного кодекса Российской Федерации </w:t>
      </w:r>
      <w:r>
        <w:br/>
        <w:t>и статью 157 Уголовно-процессуального кодекса Российской Федерации".</w:t>
      </w:r>
    </w:p>
    <w:p w:rsidR="00AA1BB2" w:rsidRDefault="00AA1BB2" w:rsidP="00AA1BB2">
      <w:r>
        <w:t>2. Настоящее постановление вступает в силу со дня его принятия.</w:t>
      </w:r>
    </w:p>
    <w:p w:rsidR="00AA1BB2" w:rsidRDefault="00AA1BB2" w:rsidP="00AA1BB2">
      <w:pPr>
        <w:spacing w:line="240" w:lineRule="auto"/>
      </w:pPr>
    </w:p>
    <w:p w:rsidR="00C71DD0" w:rsidRDefault="00C71DD0" w:rsidP="0057005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70057" w:rsidRDefault="00570057" w:rsidP="00570057">
      <w:pPr>
        <w:pStyle w:val="11"/>
      </w:pPr>
    </w:p>
    <w:p w:rsidR="00570057" w:rsidRDefault="00570057" w:rsidP="00545F85">
      <w:pPr>
        <w:pStyle w:val="af"/>
      </w:pPr>
      <w:r>
        <w:t>Москва</w:t>
      </w:r>
    </w:p>
    <w:p w:rsidR="00570057" w:rsidRDefault="00570057" w:rsidP="00545F85">
      <w:pPr>
        <w:pStyle w:val="af"/>
      </w:pPr>
      <w:r>
        <w:t>22 октября 2025 года</w:t>
      </w:r>
    </w:p>
    <w:p w:rsidR="00570057" w:rsidRPr="00482F30" w:rsidRDefault="00570057" w:rsidP="00545F85">
      <w:pPr>
        <w:pStyle w:val="af"/>
      </w:pPr>
      <w:r>
        <w:t>№ 452-СФ</w:t>
      </w:r>
    </w:p>
    <w:sectPr w:rsidR="00570057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2D4" w:rsidRDefault="00E872D4">
      <w:pPr>
        <w:spacing w:line="240" w:lineRule="auto"/>
      </w:pPr>
      <w:r>
        <w:separator/>
      </w:r>
    </w:p>
  </w:endnote>
  <w:endnote w:type="continuationSeparator" w:id="0">
    <w:p w:rsidR="00E872D4" w:rsidRDefault="00E872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B9DA1F3-31C3-4503-BE47-8CCA5CB10B7E}"/>
    <w:embedBold r:id="rId2" w:fontKey="{6AAD872E-F4AF-4789-B819-24CB2D177D7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D526D76-4E4F-4B29-AFE7-21A001DE81C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71DD0" w:rsidRDefault="00C71DD0" w:rsidP="00C71DD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70057">
      <w:rPr>
        <w:noProof/>
      </w:rPr>
      <w:t>sa10337.docx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7005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71DD0" w:rsidRDefault="00C71DD0" w:rsidP="00C71DD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70057">
      <w:rPr>
        <w:noProof/>
      </w:rPr>
      <w:t>sa10337.docx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7005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2D4" w:rsidRDefault="00E872D4">
      <w:pPr>
        <w:spacing w:line="240" w:lineRule="auto"/>
      </w:pPr>
      <w:r>
        <w:separator/>
      </w:r>
    </w:p>
  </w:footnote>
  <w:footnote w:type="continuationSeparator" w:id="0">
    <w:p w:rsidR="00E872D4" w:rsidRDefault="00E872D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7005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874"/>
    <w:rsid w:val="00037EB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C721D"/>
    <w:rsid w:val="00505068"/>
    <w:rsid w:val="00545F85"/>
    <w:rsid w:val="00570057"/>
    <w:rsid w:val="005B2AEB"/>
    <w:rsid w:val="00720496"/>
    <w:rsid w:val="00723EF8"/>
    <w:rsid w:val="0078182C"/>
    <w:rsid w:val="00883874"/>
    <w:rsid w:val="00885B74"/>
    <w:rsid w:val="00910EF7"/>
    <w:rsid w:val="00997F4C"/>
    <w:rsid w:val="00A0347B"/>
    <w:rsid w:val="00A82E08"/>
    <w:rsid w:val="00AA1BB2"/>
    <w:rsid w:val="00AA344E"/>
    <w:rsid w:val="00AD63F3"/>
    <w:rsid w:val="00B07D98"/>
    <w:rsid w:val="00B30B27"/>
    <w:rsid w:val="00B33546"/>
    <w:rsid w:val="00B67711"/>
    <w:rsid w:val="00C71DD0"/>
    <w:rsid w:val="00CF27C2"/>
    <w:rsid w:val="00CF731B"/>
    <w:rsid w:val="00DA769E"/>
    <w:rsid w:val="00E02685"/>
    <w:rsid w:val="00E872D4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7BC446-6953-4EAA-9776-2B4DA6DBF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6D4C9C9CCDF4BECB14BBB2FBBBA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B574EDA-5ED5-4DC9-A78E-17656CBC5F47}"/>
      </w:docPartPr>
      <w:docPartBody>
        <w:p w:rsidR="00C41911" w:rsidRDefault="00C41911">
          <w:pPr>
            <w:pStyle w:val="16D4C9C9CCDF4BECB14BBB2FBBBABF2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911"/>
    <w:rsid w:val="000E6BBA"/>
    <w:rsid w:val="0055252A"/>
    <w:rsid w:val="00C4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6D4C9C9CCDF4BECB14BBB2FBBBABF2E">
    <w:name w:val="16D4C9C9CCDF4BECB14BBB2FBBBABF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SA21.10.2025 QA21.10.2025 </dc:description>
  <cp:lastModifiedBy>Жарков М.А.</cp:lastModifiedBy>
  <cp:revision>6</cp:revision>
  <cp:lastPrinted>2025-10-21T16:20:00Z</cp:lastPrinted>
  <dcterms:created xsi:type="dcterms:W3CDTF">2025-10-21T09:36:00Z</dcterms:created>
  <dcterms:modified xsi:type="dcterms:W3CDTF">2025-10-22T06:59:00Z</dcterms:modified>
</cp:coreProperties>
</file>