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BDE908023EA4A47A1C4BA2D54795A9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DC031A" w:rsidRPr="00DC031A" w:rsidRDefault="00DC031A" w:rsidP="00ED7C8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BDE908023EA4A47A1C4BA2D54795A9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D7C8E" w:rsidRDefault="00ED7C8E" w:rsidP="00ED7C8E">
      <w:pPr>
        <w:pStyle w:val="1"/>
        <w:rPr>
          <w:bCs/>
        </w:rPr>
      </w:pPr>
      <w:r>
        <w:t>О Федеральном законе "</w:t>
      </w:r>
      <w:r>
        <w:rPr>
          <w:bCs/>
        </w:rPr>
        <w:t>О внесении изменений</w:t>
      </w:r>
    </w:p>
    <w:p w:rsidR="00ED7C8E" w:rsidRDefault="00ED7C8E" w:rsidP="00ED7C8E">
      <w:pPr>
        <w:pStyle w:val="2"/>
      </w:pPr>
      <w:r>
        <w:t>в статьи 4.5 и 28.7 Кодекса Российской Федерации</w:t>
      </w:r>
    </w:p>
    <w:p w:rsidR="00ED7C8E" w:rsidRDefault="00ED7C8E" w:rsidP="00ED7C8E">
      <w:pPr>
        <w:pStyle w:val="2"/>
      </w:pPr>
      <w:r>
        <w:t xml:space="preserve">об административных правонарушениях" </w:t>
      </w:r>
    </w:p>
    <w:p w:rsidR="00ED7C8E" w:rsidRDefault="00ED7C8E" w:rsidP="00ED7C8E">
      <w:pPr>
        <w:pStyle w:val="2"/>
      </w:pPr>
    </w:p>
    <w:p w:rsidR="00ED7C8E" w:rsidRDefault="00ED7C8E" w:rsidP="00ED7C8E">
      <w:pPr>
        <w:pStyle w:val="2"/>
      </w:pPr>
    </w:p>
    <w:p w:rsidR="00ED7C8E" w:rsidRDefault="00ED7C8E" w:rsidP="00ED7C8E">
      <w:pPr>
        <w:pStyle w:val="2"/>
      </w:pPr>
    </w:p>
    <w:p w:rsidR="00ED7C8E" w:rsidRDefault="00ED7C8E">
      <w:r>
        <w:t xml:space="preserve">Рассмотрев принятый Государственной Думой Федерального Собрания Российской Федерации 26 февраля 2026 года Федеральный закон "О внесении изменений в статьи 4.5 и 28.7 Кодекса Российской Федерации об административных правонарушениях", в соответствии с частью 4 статьи 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ED7C8E" w:rsidRDefault="00ED7C8E"/>
    <w:p w:rsidR="00ED7C8E" w:rsidRDefault="00ED7C8E" w:rsidP="00ED7C8E">
      <w:r>
        <w:t xml:space="preserve">1. Одобрить Федеральный закон "О внесении изменений </w:t>
      </w:r>
      <w:r>
        <w:br/>
        <w:t xml:space="preserve">в статьи 4.5 и 28.7 Кодекса Российской Федерации </w:t>
      </w:r>
      <w:r>
        <w:br/>
        <w:t>об административных правонарушениях".</w:t>
      </w:r>
    </w:p>
    <w:p w:rsidR="00ED7C8E" w:rsidRDefault="00ED7C8E" w:rsidP="00ED7C8E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ED7C8E" w:rsidRDefault="00ED7C8E" w:rsidP="00ED7C8E">
      <w:pPr>
        <w:rPr>
          <w:rFonts w:cs="Arial"/>
        </w:rPr>
      </w:pPr>
    </w:p>
    <w:p w:rsidR="00ED7C8E" w:rsidRDefault="00ED7C8E" w:rsidP="00ED7C8E"/>
    <w:p w:rsidR="0092393D" w:rsidRDefault="00ED7C8E" w:rsidP="00693627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92393D">
        <w:t>В.И. МАТВИЕНКО</w:t>
      </w:r>
    </w:p>
    <w:p w:rsidR="004C034B" w:rsidRDefault="004C034B" w:rsidP="00C74F19">
      <w:pPr>
        <w:pStyle w:val="ac"/>
      </w:pPr>
    </w:p>
    <w:p w:rsidR="00693627" w:rsidRDefault="00693627" w:rsidP="00693627">
      <w:pPr>
        <w:pStyle w:val="af"/>
      </w:pPr>
      <w:r>
        <w:t>Москва</w:t>
      </w:r>
    </w:p>
    <w:p w:rsidR="00693627" w:rsidRDefault="00693627" w:rsidP="00693627">
      <w:pPr>
        <w:pStyle w:val="af"/>
      </w:pPr>
      <w:r>
        <w:t>4 марта 2026 года</w:t>
      </w:r>
    </w:p>
    <w:p w:rsidR="00545F85" w:rsidRDefault="00693627" w:rsidP="00693627">
      <w:pPr>
        <w:pStyle w:val="ac"/>
      </w:pPr>
      <w:r>
        <w:t xml:space="preserve">№ </w:t>
      </w:r>
      <w:r>
        <w:rPr>
          <w:lang w:val="en-US"/>
        </w:rPr>
        <w:t>74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582" w:rsidRDefault="00F00582">
      <w:pPr>
        <w:spacing w:line="240" w:lineRule="auto"/>
      </w:pPr>
      <w:r>
        <w:separator/>
      </w:r>
    </w:p>
  </w:endnote>
  <w:endnote w:type="continuationSeparator" w:id="0">
    <w:p w:rsidR="00F00582" w:rsidRDefault="00F005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289E47F-DF19-4108-BCA2-39E1FC91234D}"/>
    <w:embedBold r:id="rId2" w:fontKey="{90E35738-E663-4512-84EA-FC587D2F01D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E24DA41-6DFC-45C8-8135-101792645FA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C034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93627">
      <w:rPr>
        <w:noProof/>
      </w:rPr>
      <w:t>ss3190.docx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B3770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93627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C034B" w:rsidRDefault="004C034B" w:rsidP="004C034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93627">
      <w:rPr>
        <w:noProof/>
      </w:rPr>
      <w:t>ss3190.docx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9362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582" w:rsidRDefault="00F00582">
      <w:pPr>
        <w:spacing w:line="240" w:lineRule="auto"/>
      </w:pPr>
      <w:r>
        <w:separator/>
      </w:r>
    </w:p>
  </w:footnote>
  <w:footnote w:type="continuationSeparator" w:id="0">
    <w:p w:rsidR="00F00582" w:rsidRDefault="00F005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93627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023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C034B"/>
    <w:rsid w:val="00505068"/>
    <w:rsid w:val="00545F85"/>
    <w:rsid w:val="005B2AEB"/>
    <w:rsid w:val="00693627"/>
    <w:rsid w:val="00720496"/>
    <w:rsid w:val="00723EF8"/>
    <w:rsid w:val="0078182C"/>
    <w:rsid w:val="00885B74"/>
    <w:rsid w:val="00910EF7"/>
    <w:rsid w:val="0092393D"/>
    <w:rsid w:val="00997F4C"/>
    <w:rsid w:val="00A82E08"/>
    <w:rsid w:val="00AA344E"/>
    <w:rsid w:val="00B07D98"/>
    <w:rsid w:val="00B30B27"/>
    <w:rsid w:val="00B33546"/>
    <w:rsid w:val="00B67711"/>
    <w:rsid w:val="00BB3770"/>
    <w:rsid w:val="00CF27C2"/>
    <w:rsid w:val="00CF731B"/>
    <w:rsid w:val="00DA769E"/>
    <w:rsid w:val="00DC031A"/>
    <w:rsid w:val="00E02685"/>
    <w:rsid w:val="00E91023"/>
    <w:rsid w:val="00ED7C8E"/>
    <w:rsid w:val="00F00582"/>
    <w:rsid w:val="00F178A8"/>
    <w:rsid w:val="00F21BB0"/>
    <w:rsid w:val="00F42FF9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E32DF0-7A3C-4A6A-A5EC-6C19867A2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776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BDE908023EA4A47A1C4BA2D54795A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09D1B1-E4CF-4892-973D-89E8BB70153F}"/>
      </w:docPartPr>
      <w:docPartBody>
        <w:p w:rsidR="004E10A7" w:rsidRDefault="004E10A7">
          <w:pPr>
            <w:pStyle w:val="EBDE908023EA4A47A1C4BA2D54795A9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0A7"/>
    <w:rsid w:val="004E10A7"/>
    <w:rsid w:val="008132EB"/>
    <w:rsid w:val="00B7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BDE908023EA4A47A1C4BA2D54795A9A">
    <w:name w:val="EBDE908023EA4A47A1C4BA2D54795A9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SS02.03.2026 QA02.03.2026 QA02.03.2026 QA02.03.2026 </dc:description>
  <cp:lastModifiedBy>Жарков М.А.</cp:lastModifiedBy>
  <cp:revision>6</cp:revision>
  <cp:lastPrinted>2026-03-03T14:03:00Z</cp:lastPrinted>
  <dcterms:created xsi:type="dcterms:W3CDTF">2026-03-02T06:33:00Z</dcterms:created>
  <dcterms:modified xsi:type="dcterms:W3CDTF">2026-03-04T05:08:00Z</dcterms:modified>
</cp:coreProperties>
</file>