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660ADD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02EA9EAB2864AEFA06420EF433C07E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D90446" w:rsidRPr="00D90446" w:rsidRDefault="00D90446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02EA9EAB2864AEFA06420EF433C07E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90446" w:rsidRPr="00D90446" w:rsidRDefault="00D90446" w:rsidP="00D90446">
      <w:pPr>
        <w:pStyle w:val="1"/>
      </w:pPr>
      <w:r w:rsidRPr="00D90446">
        <w:t xml:space="preserve">О Федеральном законе "О внесении изменения </w:t>
      </w:r>
    </w:p>
    <w:p w:rsidR="00D90446" w:rsidRDefault="00D90446" w:rsidP="00D90446">
      <w:pPr>
        <w:pStyle w:val="2"/>
      </w:pPr>
      <w:r w:rsidRPr="00D90446">
        <w:t xml:space="preserve">в статью 57 Федерального закона </w:t>
      </w:r>
    </w:p>
    <w:p w:rsidR="00D90446" w:rsidRPr="00D90446" w:rsidRDefault="00D90446" w:rsidP="00D90446">
      <w:pPr>
        <w:pStyle w:val="2"/>
      </w:pPr>
      <w:r w:rsidRPr="00D90446">
        <w:t>"О воинской обязанности и военной службе"</w:t>
      </w:r>
    </w:p>
    <w:p w:rsidR="00D90446" w:rsidRPr="00D90446" w:rsidRDefault="00D90446" w:rsidP="00D90446">
      <w:pPr>
        <w:pStyle w:val="2"/>
      </w:pPr>
    </w:p>
    <w:p w:rsidR="00D90446" w:rsidRDefault="00D90446" w:rsidP="00D90446">
      <w:pPr>
        <w:pStyle w:val="2"/>
      </w:pPr>
    </w:p>
    <w:p w:rsidR="00D90446" w:rsidRPr="00D90446" w:rsidRDefault="00D90446" w:rsidP="00D90446">
      <w:pPr>
        <w:pStyle w:val="2"/>
      </w:pPr>
    </w:p>
    <w:p w:rsidR="00D90446" w:rsidRDefault="00D90446">
      <w:r w:rsidRPr="00D90446">
        <w:t>Рассмотрев принятый Государственной Думой Федерального Собрания Российской Федерации 17 сентября 2025 года Федеральный закон</w:t>
      </w:r>
      <w:r>
        <w:t xml:space="preserve"> "О внесении изменения в статью</w:t>
      </w:r>
      <w:r w:rsidR="004928E4" w:rsidRPr="004928E4">
        <w:t xml:space="preserve"> </w:t>
      </w:r>
      <w:r>
        <w:t>57 Федерального закона "О </w:t>
      </w:r>
      <w:r w:rsidRPr="00D90446">
        <w:t>воинской обязанности и военной с</w:t>
      </w:r>
      <w:r>
        <w:t>лужбе", в соответствии с частью 4 статьи </w:t>
      </w:r>
      <w:r w:rsidRPr="00D90446">
        <w:t xml:space="preserve">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D90446" w:rsidRDefault="00D90446"/>
    <w:p w:rsidR="00D90446" w:rsidRPr="00D90446" w:rsidRDefault="00D90446" w:rsidP="00D90446">
      <w:r>
        <w:t>1. Одобрить Федеральный закон "О </w:t>
      </w:r>
      <w:r w:rsidRPr="00D90446">
        <w:t xml:space="preserve">внесении изменения </w:t>
      </w:r>
      <w:r>
        <w:br/>
        <w:t>в статью </w:t>
      </w:r>
      <w:r w:rsidRPr="00D90446">
        <w:t>57 Федерального закона "</w:t>
      </w:r>
      <w:r>
        <w:t>О </w:t>
      </w:r>
      <w:r w:rsidRPr="00D90446">
        <w:t xml:space="preserve">воинской обязанности </w:t>
      </w:r>
      <w:r>
        <w:br/>
      </w:r>
      <w:r w:rsidRPr="00D90446">
        <w:t>и военной службе".</w:t>
      </w:r>
    </w:p>
    <w:p w:rsidR="00D90446" w:rsidRPr="00D90446" w:rsidRDefault="00D90446" w:rsidP="00D90446">
      <w:r>
        <w:t>2. </w:t>
      </w:r>
      <w:r w:rsidRPr="00D90446">
        <w:t xml:space="preserve">Настоящее постановление вступает в силу со дня его принятия. </w:t>
      </w:r>
    </w:p>
    <w:p w:rsidR="00D90446" w:rsidRPr="00D90446" w:rsidRDefault="00D90446" w:rsidP="00D90446">
      <w:pPr>
        <w:spacing w:line="240" w:lineRule="auto"/>
      </w:pPr>
    </w:p>
    <w:p w:rsidR="00D90446" w:rsidRDefault="00D90446" w:rsidP="00D90446">
      <w:pPr>
        <w:spacing w:line="240" w:lineRule="auto"/>
      </w:pPr>
    </w:p>
    <w:p w:rsidR="00D90446" w:rsidRPr="00D90446" w:rsidRDefault="00D90446" w:rsidP="00D90446">
      <w:pPr>
        <w:spacing w:line="240" w:lineRule="auto"/>
      </w:pPr>
    </w:p>
    <w:p w:rsidR="00660ADD" w:rsidRDefault="00660ADD" w:rsidP="00660AD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90446" w:rsidRDefault="00D90446" w:rsidP="00D90446">
      <w:pPr>
        <w:pStyle w:val="ac"/>
      </w:pPr>
    </w:p>
    <w:p w:rsidR="00660ADD" w:rsidRDefault="00660ADD" w:rsidP="00545F85">
      <w:pPr>
        <w:pStyle w:val="af"/>
      </w:pPr>
      <w:r>
        <w:t>Москва</w:t>
      </w:r>
    </w:p>
    <w:p w:rsidR="00660ADD" w:rsidRDefault="00660ADD" w:rsidP="00545F85">
      <w:pPr>
        <w:pStyle w:val="af"/>
      </w:pPr>
      <w:r>
        <w:t>24 сентября 2025 года</w:t>
      </w:r>
    </w:p>
    <w:p w:rsidR="00660ADD" w:rsidRPr="00482F30" w:rsidRDefault="00660ADD" w:rsidP="00545F85">
      <w:pPr>
        <w:pStyle w:val="af"/>
      </w:pPr>
      <w:r>
        <w:t>№ 410-СФ</w:t>
      </w:r>
    </w:p>
    <w:sectPr w:rsidR="00660ADD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775" w:rsidRDefault="00C70775">
      <w:pPr>
        <w:spacing w:line="240" w:lineRule="auto"/>
      </w:pPr>
      <w:r>
        <w:separator/>
      </w:r>
    </w:p>
  </w:endnote>
  <w:endnote w:type="continuationSeparator" w:id="0">
    <w:p w:rsidR="00C70775" w:rsidRDefault="00C707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2628CFC-40B5-48FB-A898-A413FDE6B605}"/>
    <w:embedBold r:id="rId2" w:fontKey="{508E79FC-A073-4EC3-B82D-5D57B1DD0B8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123998B-BD96-4A39-8BC6-FA639F5C69F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D7DB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60ADD">
      <w:rPr>
        <w:noProof/>
      </w:rPr>
      <w:t>sa10237.docx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2471E">
      <w:rPr>
        <w:noProof/>
      </w:rPr>
      <w:t>23.09.25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60AD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928E4" w:rsidRDefault="004928E4" w:rsidP="004928E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60ADD">
      <w:rPr>
        <w:noProof/>
      </w:rPr>
      <w:t>sa10237.docx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60AD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775" w:rsidRDefault="00C70775">
      <w:pPr>
        <w:spacing w:line="240" w:lineRule="auto"/>
      </w:pPr>
      <w:r>
        <w:separator/>
      </w:r>
    </w:p>
  </w:footnote>
  <w:footnote w:type="continuationSeparator" w:id="0">
    <w:p w:rsidR="00C70775" w:rsidRDefault="00C7077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60ADD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D00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D7DB6"/>
    <w:rsid w:val="00423816"/>
    <w:rsid w:val="004928E4"/>
    <w:rsid w:val="004A68AB"/>
    <w:rsid w:val="00505068"/>
    <w:rsid w:val="00545F85"/>
    <w:rsid w:val="005964DA"/>
    <w:rsid w:val="005B2AEB"/>
    <w:rsid w:val="005E0D00"/>
    <w:rsid w:val="0062471E"/>
    <w:rsid w:val="00660ADD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171C2"/>
    <w:rsid w:val="00B30B27"/>
    <w:rsid w:val="00B33546"/>
    <w:rsid w:val="00B67711"/>
    <w:rsid w:val="00C70775"/>
    <w:rsid w:val="00CF27C2"/>
    <w:rsid w:val="00CF731B"/>
    <w:rsid w:val="00D90446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F39F76-9A5F-4F60-8F90-BCAC53812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3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02EA9EAB2864AEFA06420EF433C07E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73B6F23-BADD-4EBB-AB33-A2279567691A}"/>
      </w:docPartPr>
      <w:docPartBody>
        <w:p w:rsidR="00F92184" w:rsidRDefault="00F92184">
          <w:pPr>
            <w:pStyle w:val="002EA9EAB2864AEFA06420EF433C07E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84"/>
    <w:rsid w:val="00241C72"/>
    <w:rsid w:val="009C4E2F"/>
    <w:rsid w:val="00F9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02EA9EAB2864AEFA06420EF433C07E5">
    <w:name w:val="002EA9EAB2864AEFA06420EF433C07E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17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Левченко+</dc:creator>
  <cp:keywords/>
  <dc:description>SA22.09.2025 EQ22.09.2025 EQ22.09.2025 </dc:description>
  <cp:lastModifiedBy>Жарков М.А.</cp:lastModifiedBy>
  <cp:revision>5</cp:revision>
  <cp:lastPrinted>2025-09-23T14:13:00Z</cp:lastPrinted>
  <dcterms:created xsi:type="dcterms:W3CDTF">2025-09-22T08:30:00Z</dcterms:created>
  <dcterms:modified xsi:type="dcterms:W3CDTF">2025-09-23T14:51:00Z</dcterms:modified>
</cp:coreProperties>
</file>