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93AACDD8541416C94331A9DB00C3F6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D62CE4" w:rsidRDefault="00545F85" w:rsidP="00D62CE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93AACDD8541416C94331A9DB00C3F6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55AFE" w:rsidRDefault="003509EA" w:rsidP="003509EA">
      <w:pPr>
        <w:pStyle w:val="1"/>
      </w:pPr>
      <w:r>
        <w:t>О Федеральном законе</w:t>
      </w:r>
    </w:p>
    <w:p w:rsidR="003509EA" w:rsidRDefault="003509EA" w:rsidP="00655AFE">
      <w:pPr>
        <w:pStyle w:val="2"/>
      </w:pPr>
      <w:r>
        <w:t>"О внесении изменения в статью 19</w:t>
      </w:r>
    </w:p>
    <w:p w:rsidR="003509EA" w:rsidRPr="003509EA" w:rsidRDefault="003509EA" w:rsidP="003509EA">
      <w:pPr>
        <w:pStyle w:val="2"/>
      </w:pPr>
      <w:r w:rsidRPr="003509EA">
        <w:t>Федерального закона "Об охране здоровья граждан</w:t>
      </w:r>
    </w:p>
    <w:p w:rsidR="003509EA" w:rsidRPr="003509EA" w:rsidRDefault="003509EA" w:rsidP="003509EA">
      <w:pPr>
        <w:pStyle w:val="2"/>
      </w:pPr>
      <w:r w:rsidRPr="003509EA">
        <w:t>от воздействия окружающего табачного дыма,</w:t>
      </w:r>
    </w:p>
    <w:p w:rsidR="003509EA" w:rsidRPr="003509EA" w:rsidRDefault="003509EA" w:rsidP="003509EA">
      <w:pPr>
        <w:pStyle w:val="2"/>
      </w:pPr>
      <w:r w:rsidRPr="003509EA">
        <w:t>последствий потребления табака или потребления</w:t>
      </w:r>
    </w:p>
    <w:p w:rsidR="003509EA" w:rsidRPr="003509EA" w:rsidRDefault="003509EA" w:rsidP="003509EA">
      <w:pPr>
        <w:pStyle w:val="2"/>
      </w:pPr>
      <w:r w:rsidRPr="003509EA">
        <w:t>никотинсодержащей продукции"</w:t>
      </w:r>
    </w:p>
    <w:p w:rsidR="003509EA" w:rsidRDefault="003509EA" w:rsidP="003509EA">
      <w:pPr>
        <w:pStyle w:val="2"/>
      </w:pPr>
    </w:p>
    <w:p w:rsidR="003509EA" w:rsidRPr="003509EA" w:rsidRDefault="003509EA" w:rsidP="003509EA">
      <w:pPr>
        <w:pStyle w:val="2"/>
      </w:pPr>
    </w:p>
    <w:p w:rsidR="003509EA" w:rsidRPr="003509EA" w:rsidRDefault="003509EA" w:rsidP="003509EA">
      <w:pPr>
        <w:pStyle w:val="2"/>
      </w:pPr>
    </w:p>
    <w:p w:rsidR="00655AFE" w:rsidRDefault="003509EA">
      <w:r w:rsidRPr="00970EAC">
        <w:t xml:space="preserve">Рассмотрев принятый Государственной Думой Федерального Собрания Российской Федерации </w:t>
      </w:r>
      <w:r>
        <w:t xml:space="preserve">17 декабря </w:t>
      </w:r>
      <w:r w:rsidRPr="00970EAC">
        <w:t>20</w:t>
      </w:r>
      <w:r>
        <w:t xml:space="preserve">25 года </w:t>
      </w:r>
      <w:r w:rsidRPr="00970EAC">
        <w:t xml:space="preserve">Федеральный закон </w:t>
      </w:r>
      <w:r w:rsidRPr="008B6480">
        <w:t>"</w:t>
      </w:r>
      <w:r w:rsidRPr="005B0BCF">
        <w:t>О внесении изменения в статью 19 Федерального закона "Об охране</w:t>
      </w:r>
      <w:r>
        <w:t xml:space="preserve"> здоровья</w:t>
      </w:r>
      <w:r w:rsidRPr="005B0BCF">
        <w:t xml:space="preserve"> граждан </w:t>
      </w:r>
      <w:r w:rsidR="00655AFE">
        <w:br/>
      </w:r>
      <w:r w:rsidRPr="005B0BCF">
        <w:t>от воздействия окружающего табачного дыма, последствий потребления табака или потребления никотинсодержащей</w:t>
      </w:r>
      <w:bookmarkStart w:id="0" w:name="_GoBack"/>
      <w:bookmarkEnd w:id="0"/>
      <w:r w:rsidRPr="005B0BCF">
        <w:t xml:space="preserve"> продукции"</w:t>
      </w:r>
      <w:r>
        <w:t>,</w:t>
      </w:r>
      <w:r>
        <w:rPr>
          <w:b/>
          <w:szCs w:val="28"/>
        </w:rPr>
        <w:t xml:space="preserve"> </w:t>
      </w:r>
      <w:r>
        <w:t xml:space="preserve">в соответствии с частью 4 статьи 105 </w:t>
      </w:r>
      <w:r w:rsidRPr="00970EAC">
        <w:t>К</w:t>
      </w:r>
      <w:r>
        <w:t>онституции Российской Федерации</w:t>
      </w:r>
      <w:r w:rsidRPr="00970EAC">
        <w:t xml:space="preserve"> </w:t>
      </w:r>
      <w:r w:rsidR="00655AFE">
        <w:t xml:space="preserve">Совет Федерации Федерального Собрания Российской </w:t>
      </w:r>
      <w:proofErr w:type="gramStart"/>
      <w:r w:rsidR="00655AFE">
        <w:t xml:space="preserve">Федерации  </w:t>
      </w:r>
      <w:r w:rsidR="00655AFE" w:rsidRPr="00B51544">
        <w:rPr>
          <w:b/>
          <w:spacing w:val="60"/>
          <w:szCs w:val="28"/>
        </w:rPr>
        <w:t>постановляет</w:t>
      </w:r>
      <w:proofErr w:type="gramEnd"/>
      <w:r w:rsidR="00655AFE">
        <w:t>:</w:t>
      </w:r>
    </w:p>
    <w:p w:rsidR="00655AFE" w:rsidRDefault="00655AFE"/>
    <w:p w:rsidR="003509EA" w:rsidRPr="00970EAC" w:rsidRDefault="003509EA" w:rsidP="003509EA">
      <w:r w:rsidRPr="00970EAC">
        <w:t>1.</w:t>
      </w:r>
      <w:r>
        <w:t> </w:t>
      </w:r>
      <w:r w:rsidRPr="00970EAC">
        <w:t xml:space="preserve">Одобрить Федеральный закон </w:t>
      </w:r>
      <w:r w:rsidRPr="005B0BCF">
        <w:t xml:space="preserve">"О внесении изменения </w:t>
      </w:r>
      <w:r w:rsidR="00655AFE">
        <w:br/>
      </w:r>
      <w:r w:rsidRPr="005B0BCF">
        <w:t xml:space="preserve">в </w:t>
      </w:r>
      <w:proofErr w:type="gramStart"/>
      <w:r w:rsidRPr="005B0BCF">
        <w:t xml:space="preserve">статью </w:t>
      </w:r>
      <w:r>
        <w:t xml:space="preserve"> </w:t>
      </w:r>
      <w:r w:rsidRPr="005B0BCF">
        <w:t>19</w:t>
      </w:r>
      <w:proofErr w:type="gramEnd"/>
      <w:r>
        <w:t xml:space="preserve"> </w:t>
      </w:r>
      <w:r w:rsidRPr="005B0BCF">
        <w:t xml:space="preserve"> Федерального закона "Об охране</w:t>
      </w:r>
      <w:r>
        <w:t xml:space="preserve"> здоровья</w:t>
      </w:r>
      <w:r w:rsidRPr="005B0BCF">
        <w:t xml:space="preserve"> граждан от воздействия окружающего табачного дыма, последствий потребления табака или потребления никотинсодержащей продукции".</w:t>
      </w:r>
    </w:p>
    <w:p w:rsidR="00655AFE" w:rsidRDefault="00655AFE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509EA" w:rsidRDefault="003509EA" w:rsidP="003509EA">
      <w:r w:rsidRPr="00970EAC">
        <w:lastRenderedPageBreak/>
        <w:t>2.</w:t>
      </w:r>
      <w:r>
        <w:t> </w:t>
      </w:r>
      <w:r w:rsidRPr="00970EAC">
        <w:t>Настоящее постановление вступает в силу со дня его принятия.</w:t>
      </w:r>
    </w:p>
    <w:p w:rsidR="003509EA" w:rsidRDefault="003509EA" w:rsidP="003509EA"/>
    <w:p w:rsidR="003509EA" w:rsidRDefault="003509EA" w:rsidP="003509EA"/>
    <w:p w:rsidR="00655AFE" w:rsidRDefault="00655AFE" w:rsidP="003509EA"/>
    <w:p w:rsidR="00DD2B11" w:rsidRDefault="003509EA" w:rsidP="00396C9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DD2B11">
        <w:tab/>
        <w:t>В.И. МАТВИЕНКО</w:t>
      </w:r>
    </w:p>
    <w:p w:rsidR="003509EA" w:rsidRDefault="003509EA" w:rsidP="003509EA">
      <w:pPr>
        <w:pStyle w:val="ac"/>
      </w:pPr>
    </w:p>
    <w:p w:rsidR="00396C90" w:rsidRDefault="00396C90" w:rsidP="003509EA">
      <w:pPr>
        <w:pStyle w:val="ac"/>
      </w:pPr>
    </w:p>
    <w:p w:rsidR="00396C90" w:rsidRDefault="00396C90" w:rsidP="003509EA">
      <w:pPr>
        <w:pStyle w:val="ac"/>
      </w:pPr>
    </w:p>
    <w:p w:rsidR="00396C90" w:rsidRDefault="00396C90" w:rsidP="003509EA">
      <w:pPr>
        <w:pStyle w:val="ac"/>
      </w:pPr>
      <w:r>
        <w:t>Москва</w:t>
      </w:r>
    </w:p>
    <w:p w:rsidR="00396C90" w:rsidRDefault="00396C90" w:rsidP="003509EA">
      <w:pPr>
        <w:pStyle w:val="ac"/>
      </w:pPr>
      <w:r>
        <w:t>19 декабря 20</w:t>
      </w:r>
      <w:r w:rsidR="0070313F">
        <w:t>2</w:t>
      </w:r>
      <w:r>
        <w:t>5 года</w:t>
      </w:r>
    </w:p>
    <w:p w:rsidR="00396C90" w:rsidRDefault="00396C90" w:rsidP="003509EA">
      <w:pPr>
        <w:pStyle w:val="ac"/>
      </w:pPr>
      <w:r>
        <w:t>№ 631-СФ</w:t>
      </w:r>
    </w:p>
    <w:sectPr w:rsidR="00396C9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647" w:rsidRDefault="007C6647">
      <w:pPr>
        <w:spacing w:line="240" w:lineRule="auto"/>
      </w:pPr>
      <w:r>
        <w:separator/>
      </w:r>
    </w:p>
  </w:endnote>
  <w:endnote w:type="continuationSeparator" w:id="0">
    <w:p w:rsidR="007C6647" w:rsidRDefault="007C66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21364DC-9281-4F5E-B40C-B5BEAE6E4047}"/>
    <w:embedBold r:id="rId2" w:fontKey="{0804138F-6C5F-414E-B534-C9FA4787C4E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889C8D8-1A9B-492F-9ECF-7ED3E5BD6C4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D2B11" w:rsidRDefault="00DD2B11" w:rsidP="00DD2B1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0313F">
      <w:rPr>
        <w:noProof/>
      </w:rPr>
      <w:t>de3962.docx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0313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D2B11" w:rsidRDefault="00DD2B11" w:rsidP="00DD2B1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0313F">
      <w:rPr>
        <w:noProof/>
      </w:rPr>
      <w:t>de3962.docx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0313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647" w:rsidRDefault="007C6647">
      <w:pPr>
        <w:spacing w:line="240" w:lineRule="auto"/>
      </w:pPr>
      <w:r>
        <w:separator/>
      </w:r>
    </w:p>
  </w:footnote>
  <w:footnote w:type="continuationSeparator" w:id="0">
    <w:p w:rsidR="007C6647" w:rsidRDefault="007C66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54AD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383"/>
    <w:rsid w:val="000D3F67"/>
    <w:rsid w:val="001057BD"/>
    <w:rsid w:val="00154ADA"/>
    <w:rsid w:val="00205211"/>
    <w:rsid w:val="002623D0"/>
    <w:rsid w:val="002A1E3D"/>
    <w:rsid w:val="002B772D"/>
    <w:rsid w:val="003114B9"/>
    <w:rsid w:val="003273F1"/>
    <w:rsid w:val="003509EA"/>
    <w:rsid w:val="0035125E"/>
    <w:rsid w:val="00396C90"/>
    <w:rsid w:val="00423816"/>
    <w:rsid w:val="004A68AB"/>
    <w:rsid w:val="00505068"/>
    <w:rsid w:val="00545F85"/>
    <w:rsid w:val="005B2AEB"/>
    <w:rsid w:val="00655AFE"/>
    <w:rsid w:val="00683950"/>
    <w:rsid w:val="0070313F"/>
    <w:rsid w:val="00720496"/>
    <w:rsid w:val="00723EF8"/>
    <w:rsid w:val="0078182C"/>
    <w:rsid w:val="007C6647"/>
    <w:rsid w:val="008552AB"/>
    <w:rsid w:val="00885B74"/>
    <w:rsid w:val="00910EF7"/>
    <w:rsid w:val="00997F4C"/>
    <w:rsid w:val="00A82E08"/>
    <w:rsid w:val="00AA344E"/>
    <w:rsid w:val="00AB0BBD"/>
    <w:rsid w:val="00AE10B5"/>
    <w:rsid w:val="00B07D98"/>
    <w:rsid w:val="00B30B27"/>
    <w:rsid w:val="00B33546"/>
    <w:rsid w:val="00B67711"/>
    <w:rsid w:val="00BB4B2D"/>
    <w:rsid w:val="00CA2A74"/>
    <w:rsid w:val="00CE2383"/>
    <w:rsid w:val="00CF27C2"/>
    <w:rsid w:val="00CF731B"/>
    <w:rsid w:val="00D62CE4"/>
    <w:rsid w:val="00DA769E"/>
    <w:rsid w:val="00DD2B11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D50A7-68CA-4112-95EA-1AB7BF814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3AACDD8541416C94331A9DB00C3F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917501-6EC8-4867-B84D-D544608CAE13}"/>
      </w:docPartPr>
      <w:docPartBody>
        <w:p w:rsidR="004626B0" w:rsidRDefault="004626B0">
          <w:pPr>
            <w:pStyle w:val="893AACDD8541416C94331A9DB00C3F6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6B0"/>
    <w:rsid w:val="00422E45"/>
    <w:rsid w:val="004626B0"/>
    <w:rsid w:val="00CD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93AACDD8541416C94331A9DB00C3F62">
    <w:name w:val="893AACDD8541416C94331A9DB00C3F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11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DE17.12.2025 SA18.12.2025 QA18.12.2025 QA18.12.2025 QA18.12.2025 SA18.12.2025 </dc:description>
  <cp:lastModifiedBy>Жарков М.А.</cp:lastModifiedBy>
  <cp:revision>19</cp:revision>
  <cp:lastPrinted>2025-12-18T15:53:00Z</cp:lastPrinted>
  <dcterms:created xsi:type="dcterms:W3CDTF">2025-12-17T11:56:00Z</dcterms:created>
  <dcterms:modified xsi:type="dcterms:W3CDTF">2025-12-18T16:00:00Z</dcterms:modified>
</cp:coreProperties>
</file>