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BD46100DA2E4275B8315592DD295AC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B6F0C" w:rsidRDefault="00545F85" w:rsidP="00FA333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BD46100DA2E4275B8315592DD295AC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A333C" w:rsidRPr="00A13ECF" w:rsidRDefault="00FA333C" w:rsidP="00FA333C">
      <w:pPr>
        <w:pStyle w:val="1"/>
      </w:pPr>
      <w:r w:rsidRPr="00A13ECF">
        <w:t xml:space="preserve">Об избрании </w:t>
      </w:r>
      <w:r w:rsidRPr="003E745D">
        <w:t>Воробьев</w:t>
      </w:r>
      <w:r>
        <w:t>а</w:t>
      </w:r>
      <w:r w:rsidRPr="003E745D">
        <w:t xml:space="preserve"> Юри</w:t>
      </w:r>
      <w:r>
        <w:t>я</w:t>
      </w:r>
      <w:r w:rsidRPr="003E745D">
        <w:t xml:space="preserve"> Леонидович</w:t>
      </w:r>
      <w:r>
        <w:t>а</w:t>
      </w:r>
    </w:p>
    <w:p w:rsidR="00FA333C" w:rsidRPr="00A13ECF" w:rsidRDefault="00FA333C" w:rsidP="00FA333C">
      <w:pPr>
        <w:pStyle w:val="2"/>
      </w:pPr>
      <w:r w:rsidRPr="00A13ECF">
        <w:t>заместителем Председателя Совета Федерации</w:t>
      </w:r>
    </w:p>
    <w:p w:rsidR="00FA333C" w:rsidRPr="00A13ECF" w:rsidRDefault="00FA333C" w:rsidP="00FA333C">
      <w:pPr>
        <w:pStyle w:val="2"/>
      </w:pPr>
      <w:r w:rsidRPr="00A13ECF">
        <w:t>Федерального Собрания Российской Федерации</w:t>
      </w:r>
    </w:p>
    <w:p w:rsidR="00FA333C" w:rsidRPr="00A13ECF" w:rsidRDefault="00FA333C" w:rsidP="00FA333C">
      <w:pPr>
        <w:pStyle w:val="2"/>
      </w:pPr>
    </w:p>
    <w:p w:rsidR="00FA333C" w:rsidRPr="00A13ECF" w:rsidRDefault="00FA333C" w:rsidP="00FA333C">
      <w:pPr>
        <w:pStyle w:val="2"/>
      </w:pPr>
    </w:p>
    <w:p w:rsidR="00FA333C" w:rsidRPr="00A13ECF" w:rsidRDefault="00FA333C" w:rsidP="00FA333C">
      <w:pPr>
        <w:pStyle w:val="2"/>
      </w:pPr>
    </w:p>
    <w:p w:rsidR="00FA333C" w:rsidRDefault="00FA333C">
      <w:r>
        <w:t>В соответствии со статьями 14 и</w:t>
      </w:r>
      <w:r w:rsidRPr="00A13ECF">
        <w:t xml:space="preserve"> 17 Регламента Совета Федерации Федерального Собрания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A333C" w:rsidRDefault="00FA333C"/>
    <w:p w:rsidR="00FA333C" w:rsidRPr="00A13ECF" w:rsidRDefault="00FA333C" w:rsidP="00FA333C">
      <w:r w:rsidRPr="00A13ECF">
        <w:t xml:space="preserve">1. Избрать по результатам тайного голосования </w:t>
      </w:r>
      <w:r>
        <w:br/>
      </w:r>
      <w:r w:rsidRPr="00A13ECF">
        <w:t>с использованием электронной системы</w:t>
      </w:r>
      <w:r w:rsidRPr="008275D3">
        <w:t xml:space="preserve"> </w:t>
      </w:r>
      <w:r w:rsidRPr="003E745D">
        <w:rPr>
          <w:bCs/>
        </w:rPr>
        <w:t>Воробьев</w:t>
      </w:r>
      <w:r>
        <w:rPr>
          <w:bCs/>
        </w:rPr>
        <w:t>а</w:t>
      </w:r>
      <w:r w:rsidRPr="003E745D">
        <w:rPr>
          <w:bCs/>
        </w:rPr>
        <w:t xml:space="preserve"> Юри</w:t>
      </w:r>
      <w:r>
        <w:rPr>
          <w:bCs/>
        </w:rPr>
        <w:t>я</w:t>
      </w:r>
      <w:r w:rsidRPr="003E745D">
        <w:rPr>
          <w:bCs/>
        </w:rPr>
        <w:t xml:space="preserve"> Леонидович</w:t>
      </w:r>
      <w:r>
        <w:rPr>
          <w:bCs/>
        </w:rPr>
        <w:t>а</w:t>
      </w:r>
      <w:r w:rsidRPr="00A13ECF">
        <w:t xml:space="preserve"> заместителем Председателя Совета Федерации Федерального Собрания Российской Федерации.</w:t>
      </w:r>
    </w:p>
    <w:p w:rsidR="00FA333C" w:rsidRPr="00A13ECF" w:rsidRDefault="00FA333C" w:rsidP="00FA333C">
      <w:r w:rsidRPr="00A13ECF">
        <w:t>2. Настоящее постановление вступает в силу со дня его принятия.</w:t>
      </w:r>
    </w:p>
    <w:p w:rsidR="00FA333C" w:rsidRPr="00FA333C" w:rsidRDefault="00FA333C" w:rsidP="00FA333C">
      <w:pPr>
        <w:rPr>
          <w:szCs w:val="28"/>
        </w:rPr>
      </w:pPr>
    </w:p>
    <w:p w:rsidR="00FA333C" w:rsidRPr="00FA333C" w:rsidRDefault="00FA333C" w:rsidP="00FA333C">
      <w:pPr>
        <w:rPr>
          <w:szCs w:val="28"/>
        </w:rPr>
      </w:pPr>
    </w:p>
    <w:p w:rsidR="00FA333C" w:rsidRPr="00FA333C" w:rsidRDefault="00FA333C" w:rsidP="00FA333C">
      <w:pPr>
        <w:rPr>
          <w:szCs w:val="28"/>
        </w:rPr>
      </w:pPr>
    </w:p>
    <w:p w:rsidR="00FA333C" w:rsidRDefault="009B6F0C" w:rsidP="000667C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FA333C" w:rsidRDefault="00FA333C" w:rsidP="00FA333C">
      <w:pPr>
        <w:pStyle w:val="ac"/>
      </w:pPr>
    </w:p>
    <w:p w:rsidR="00545F85" w:rsidRDefault="00545F85" w:rsidP="00545F85">
      <w:pPr>
        <w:pStyle w:val="af"/>
      </w:pPr>
    </w:p>
    <w:p w:rsidR="000667CF" w:rsidRDefault="000667CF" w:rsidP="00545F85">
      <w:pPr>
        <w:pStyle w:val="af"/>
      </w:pPr>
    </w:p>
    <w:p w:rsidR="000667CF" w:rsidRDefault="000667CF" w:rsidP="00545F85">
      <w:pPr>
        <w:pStyle w:val="af"/>
      </w:pPr>
      <w:r>
        <w:t>Москва</w:t>
      </w:r>
    </w:p>
    <w:p w:rsidR="000667CF" w:rsidRDefault="000667CF" w:rsidP="00545F85">
      <w:pPr>
        <w:pStyle w:val="af"/>
      </w:pPr>
      <w:r>
        <w:t>19 декабря 2025 года</w:t>
      </w:r>
    </w:p>
    <w:p w:rsidR="000667CF" w:rsidRDefault="000667CF" w:rsidP="00545F85">
      <w:pPr>
        <w:pStyle w:val="af"/>
      </w:pPr>
      <w:r>
        <w:t>№ 578-СФ</w:t>
      </w:r>
    </w:p>
    <w:sectPr w:rsidR="000667C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1A9" w:rsidRDefault="00D811A9">
      <w:pPr>
        <w:spacing w:line="240" w:lineRule="auto"/>
      </w:pPr>
      <w:r>
        <w:separator/>
      </w:r>
    </w:p>
  </w:endnote>
  <w:endnote w:type="continuationSeparator" w:id="0">
    <w:p w:rsidR="00D811A9" w:rsidRDefault="00D811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2CE9F98-465B-463B-A86C-A1CC5ABAAFA7}"/>
    <w:embedBold r:id="rId2" w:fontKey="{20261696-B511-4F1F-9C8B-74743B979B6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F0783DE-7E50-4F6F-A97B-B64C306D8B0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B6F0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67CF">
      <w:rPr>
        <w:noProof/>
      </w:rPr>
      <w:t>eq11443.docx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416FF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667C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B6F0C" w:rsidRDefault="009B6F0C" w:rsidP="009B6F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67CF">
      <w:rPr>
        <w:noProof/>
      </w:rPr>
      <w:t>eq11443.docx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667C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1A9" w:rsidRDefault="00D811A9">
      <w:pPr>
        <w:spacing w:line="240" w:lineRule="auto"/>
      </w:pPr>
      <w:r>
        <w:separator/>
      </w:r>
    </w:p>
  </w:footnote>
  <w:footnote w:type="continuationSeparator" w:id="0">
    <w:p w:rsidR="00D811A9" w:rsidRDefault="00D811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667C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531"/>
    <w:rsid w:val="000667C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416FF"/>
    <w:rsid w:val="004A68AB"/>
    <w:rsid w:val="00505068"/>
    <w:rsid w:val="00545F85"/>
    <w:rsid w:val="005B2AEB"/>
    <w:rsid w:val="00720496"/>
    <w:rsid w:val="00723EF8"/>
    <w:rsid w:val="0078182C"/>
    <w:rsid w:val="00805F3A"/>
    <w:rsid w:val="00885B74"/>
    <w:rsid w:val="00910EF7"/>
    <w:rsid w:val="00997F4C"/>
    <w:rsid w:val="009B6F0C"/>
    <w:rsid w:val="00A82E08"/>
    <w:rsid w:val="00AA344E"/>
    <w:rsid w:val="00B07D98"/>
    <w:rsid w:val="00B30B27"/>
    <w:rsid w:val="00B33546"/>
    <w:rsid w:val="00B67711"/>
    <w:rsid w:val="00CF27C2"/>
    <w:rsid w:val="00CF731B"/>
    <w:rsid w:val="00D811A9"/>
    <w:rsid w:val="00DA769E"/>
    <w:rsid w:val="00E02685"/>
    <w:rsid w:val="00F178A8"/>
    <w:rsid w:val="00F21BB0"/>
    <w:rsid w:val="00F64531"/>
    <w:rsid w:val="00F9160B"/>
    <w:rsid w:val="00FA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23CDCB-261A-4CA7-A670-A9FB8984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BD46100DA2E4275B8315592DD295A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909712-D6A4-430E-9148-C24D903E9A9A}"/>
      </w:docPartPr>
      <w:docPartBody>
        <w:p w:rsidR="008D0CB5" w:rsidRDefault="008D0CB5">
          <w:pPr>
            <w:pStyle w:val="3BD46100DA2E4275B8315592DD295AC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CB5"/>
    <w:rsid w:val="008D0CB5"/>
    <w:rsid w:val="00A82DF1"/>
    <w:rsid w:val="00C4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BD46100DA2E4275B8315592DD295ACB">
    <w:name w:val="3BD46100DA2E4275B8315592DD295A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Управление организационного обеспечения</dc:subject>
  <dc:creator>Заказчик - Салун+</dc:creator>
  <cp:keywords/>
  <dc:description>EQ17.12.2025 AM17.12.2025 </dc:description>
  <cp:lastModifiedBy>Жарков М.А.</cp:lastModifiedBy>
  <cp:revision>4</cp:revision>
  <cp:lastPrinted>2025-12-18T09:02:00Z</cp:lastPrinted>
  <dcterms:created xsi:type="dcterms:W3CDTF">2025-12-17T07:57:00Z</dcterms:created>
  <dcterms:modified xsi:type="dcterms:W3CDTF">2025-12-18T13:21:00Z</dcterms:modified>
</cp:coreProperties>
</file>