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5FDBCFE4769247F4804B884BDFC320D5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  <w:bookmarkStart w:id="0" w:name="_GoBack"/>
            <w:bookmarkEnd w:id="0"/>
          </w:p>
        </w:tc>
        <w:tc>
          <w:tcPr>
            <w:tcW w:w="4253" w:type="dxa"/>
          </w:tcPr>
          <w:p w:rsidR="00545F85" w:rsidRPr="00537492" w:rsidRDefault="00545F85" w:rsidP="0053749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5FDBCFE4769247F4804B884BDFC320D5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537492" w:rsidRPr="00537492" w:rsidRDefault="00537492" w:rsidP="00537492">
      <w:pPr>
        <w:pStyle w:val="1"/>
      </w:pPr>
      <w:r w:rsidRPr="00537492">
        <w:t xml:space="preserve">Об избрании Савина Александра Александровича </w:t>
      </w:r>
    </w:p>
    <w:p w:rsidR="00537492" w:rsidRDefault="00537492" w:rsidP="00537492">
      <w:pPr>
        <w:pStyle w:val="2"/>
      </w:pPr>
      <w:r>
        <w:t xml:space="preserve">первым заместителем председателя Комитета </w:t>
      </w:r>
    </w:p>
    <w:p w:rsidR="00537492" w:rsidRDefault="00537492" w:rsidP="00537492">
      <w:pPr>
        <w:pStyle w:val="2"/>
      </w:pPr>
      <w:r>
        <w:t xml:space="preserve">Совета Федерации по Регламенту </w:t>
      </w:r>
    </w:p>
    <w:p w:rsidR="00537492" w:rsidRDefault="00537492" w:rsidP="00537492">
      <w:pPr>
        <w:pStyle w:val="2"/>
        <w:rPr>
          <w:rFonts w:ascii="Times New Roman" w:hAnsi="Times New Roman"/>
        </w:rPr>
      </w:pPr>
      <w:r>
        <w:t>и организации парламентской деятельности</w:t>
      </w:r>
      <w:r>
        <w:rPr>
          <w:rFonts w:ascii="Times New Roman" w:hAnsi="Times New Roman"/>
        </w:rPr>
        <w:t xml:space="preserve"> </w:t>
      </w:r>
    </w:p>
    <w:p w:rsidR="00537492" w:rsidRDefault="00537492" w:rsidP="00537492">
      <w:pPr>
        <w:pStyle w:val="2"/>
      </w:pPr>
    </w:p>
    <w:p w:rsidR="00537492" w:rsidRDefault="00537492" w:rsidP="00537492">
      <w:pPr>
        <w:pStyle w:val="2"/>
      </w:pPr>
    </w:p>
    <w:p w:rsidR="00537492" w:rsidRDefault="00537492" w:rsidP="00537492">
      <w:pPr>
        <w:pStyle w:val="2"/>
      </w:pPr>
    </w:p>
    <w:p w:rsidR="00537492" w:rsidRDefault="00537492">
      <w:r>
        <w:t xml:space="preserve">В соответствии с частью 1 статьи 29 Регламента Совета Федерации Федерального Собрания Российской Федерации Совет Федерации Федерального Собрания Российской </w:t>
      </w:r>
      <w:proofErr w:type="gramStart"/>
      <w:r>
        <w:t xml:space="preserve">Федерации  </w:t>
      </w:r>
      <w:r w:rsidRPr="00B51544">
        <w:rPr>
          <w:b/>
          <w:spacing w:val="60"/>
          <w:szCs w:val="28"/>
        </w:rPr>
        <w:t>постановляет</w:t>
      </w:r>
      <w:proofErr w:type="gramEnd"/>
      <w:r>
        <w:t>:</w:t>
      </w:r>
    </w:p>
    <w:p w:rsidR="00537492" w:rsidRDefault="00537492"/>
    <w:p w:rsidR="00537492" w:rsidRDefault="00537492" w:rsidP="00537492">
      <w:r>
        <w:t xml:space="preserve">1. Утвердить решение Комитета Совета Федерации </w:t>
      </w:r>
      <w:r>
        <w:br/>
        <w:t xml:space="preserve">по Регламенту и организации парламентской деятельности </w:t>
      </w:r>
      <w:r>
        <w:br/>
        <w:t xml:space="preserve">об избрании Савина Александра Александровича первым заместителем председателя Комитета Совета Федерации </w:t>
      </w:r>
      <w:r>
        <w:br/>
        <w:t>по Регламенту и организации парламентской деятельности.</w:t>
      </w:r>
    </w:p>
    <w:p w:rsidR="00537492" w:rsidRDefault="00537492" w:rsidP="00537492">
      <w:r>
        <w:t>2. Настоящее постановление вступает в силу со дня его принятия.</w:t>
      </w:r>
    </w:p>
    <w:p w:rsidR="00537492" w:rsidRDefault="00537492" w:rsidP="008B472B">
      <w:pPr>
        <w:spacing w:line="240" w:lineRule="auto"/>
      </w:pPr>
    </w:p>
    <w:p w:rsidR="00537492" w:rsidRDefault="00537492" w:rsidP="008B472B">
      <w:pPr>
        <w:spacing w:line="240" w:lineRule="auto"/>
      </w:pPr>
    </w:p>
    <w:p w:rsidR="0069678D" w:rsidRDefault="00537492" w:rsidP="008B472B">
      <w:pPr>
        <w:pStyle w:val="11"/>
      </w:pPr>
      <w:r>
        <w:t xml:space="preserve">Председатель 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 w:rsidR="008B472B">
        <w:tab/>
      </w:r>
      <w:r w:rsidR="0069678D">
        <w:t>В.И. МАТВИЕНКО</w:t>
      </w:r>
    </w:p>
    <w:p w:rsidR="00537492" w:rsidRDefault="00537492" w:rsidP="00537492">
      <w:pPr>
        <w:pStyle w:val="ac"/>
      </w:pPr>
    </w:p>
    <w:p w:rsidR="008B472B" w:rsidRDefault="008B472B" w:rsidP="00537492">
      <w:pPr>
        <w:pStyle w:val="ac"/>
      </w:pPr>
    </w:p>
    <w:p w:rsidR="008B472B" w:rsidRDefault="008B472B" w:rsidP="008B472B">
      <w:pPr>
        <w:pStyle w:val="ac"/>
      </w:pPr>
      <w:r>
        <w:t>Москва</w:t>
      </w:r>
    </w:p>
    <w:p w:rsidR="008B472B" w:rsidRDefault="008B472B" w:rsidP="008B472B">
      <w:pPr>
        <w:pStyle w:val="ac"/>
      </w:pPr>
      <w:r>
        <w:t>22 октября 2025 года</w:t>
      </w:r>
    </w:p>
    <w:p w:rsidR="008B472B" w:rsidRDefault="008B472B" w:rsidP="008B472B">
      <w:pPr>
        <w:pStyle w:val="ac"/>
      </w:pPr>
      <w:r>
        <w:t>№ 4</w:t>
      </w:r>
      <w:r>
        <w:rPr>
          <w:lang w:val="en-US"/>
        </w:rPr>
        <w:t>68</w:t>
      </w:r>
      <w:r>
        <w:t>-СФ</w:t>
      </w:r>
    </w:p>
    <w:sectPr w:rsidR="008B472B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3E2C" w:rsidRDefault="00F53E2C">
      <w:pPr>
        <w:spacing w:line="240" w:lineRule="auto"/>
      </w:pPr>
      <w:r>
        <w:separator/>
      </w:r>
    </w:p>
  </w:endnote>
  <w:endnote w:type="continuationSeparator" w:id="0">
    <w:p w:rsidR="00F53E2C" w:rsidRDefault="00F53E2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959EA162-7252-4CD3-B5AD-C9F3DF4C72D2}"/>
    <w:embedBold r:id="rId2" w:fontKey="{A9C0D057-A43A-41F0-8B3C-5B10DA5ADF1F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BFF0752F-CCC9-4EA9-9C4B-5313524A16ED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69678D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B472B">
      <w:rPr>
        <w:noProof/>
      </w:rPr>
      <w:t>sa10332.docx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F706E5">
      <w:rPr>
        <w:noProof/>
      </w:rPr>
      <w:t>21.10.25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8B472B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69678D" w:rsidRDefault="0069678D" w:rsidP="0069678D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8B472B">
      <w:rPr>
        <w:noProof/>
      </w:rPr>
      <w:t>sa10332.docx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8B472B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3E2C" w:rsidRDefault="00F53E2C">
      <w:pPr>
        <w:spacing w:line="240" w:lineRule="auto"/>
      </w:pPr>
      <w:r>
        <w:separator/>
      </w:r>
    </w:p>
  </w:footnote>
  <w:footnote w:type="continuationSeparator" w:id="0">
    <w:p w:rsidR="00F53E2C" w:rsidRDefault="00F53E2C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8B472B">
      <w:rPr>
        <w:rStyle w:val="ab"/>
        <w:noProof/>
      </w:rPr>
      <w:t>2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45A7"/>
    <w:rsid w:val="000D3F67"/>
    <w:rsid w:val="001057BD"/>
    <w:rsid w:val="00205211"/>
    <w:rsid w:val="002623D0"/>
    <w:rsid w:val="002A1E3D"/>
    <w:rsid w:val="002B772D"/>
    <w:rsid w:val="003114B9"/>
    <w:rsid w:val="003273F1"/>
    <w:rsid w:val="0035125E"/>
    <w:rsid w:val="00423816"/>
    <w:rsid w:val="004A68AB"/>
    <w:rsid w:val="00505068"/>
    <w:rsid w:val="00537492"/>
    <w:rsid w:val="00545F85"/>
    <w:rsid w:val="005B2AEB"/>
    <w:rsid w:val="0069678D"/>
    <w:rsid w:val="00720496"/>
    <w:rsid w:val="00723EF8"/>
    <w:rsid w:val="0078182C"/>
    <w:rsid w:val="00885B74"/>
    <w:rsid w:val="008B472B"/>
    <w:rsid w:val="00910EF7"/>
    <w:rsid w:val="00997F4C"/>
    <w:rsid w:val="00A82E08"/>
    <w:rsid w:val="00AA344E"/>
    <w:rsid w:val="00B07D98"/>
    <w:rsid w:val="00B30B27"/>
    <w:rsid w:val="00B33546"/>
    <w:rsid w:val="00B67711"/>
    <w:rsid w:val="00CF27C2"/>
    <w:rsid w:val="00CF731B"/>
    <w:rsid w:val="00D045A7"/>
    <w:rsid w:val="00DA769E"/>
    <w:rsid w:val="00E02685"/>
    <w:rsid w:val="00E25A39"/>
    <w:rsid w:val="00F178A8"/>
    <w:rsid w:val="00F21BB0"/>
    <w:rsid w:val="00F53E2C"/>
    <w:rsid w:val="00F706E5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DDF6A08A-99F6-4331-A6D3-8D3672CE0E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  <w:style w:type="paragraph" w:styleId="af2">
    <w:name w:val="Body Text Indent"/>
    <w:basedOn w:val="a"/>
    <w:link w:val="af3"/>
    <w:semiHidden/>
    <w:unhideWhenUsed/>
    <w:rsid w:val="00537492"/>
    <w:pPr>
      <w:overflowPunct/>
      <w:autoSpaceDE/>
      <w:autoSpaceDN/>
      <w:adjustRightInd/>
      <w:spacing w:line="240" w:lineRule="auto"/>
      <w:ind w:left="0" w:firstLine="709"/>
      <w:textAlignment w:val="auto"/>
    </w:pPr>
    <w:rPr>
      <w:rFonts w:ascii="Times New Roman" w:hAnsi="Times New Roman"/>
      <w:szCs w:val="24"/>
    </w:rPr>
  </w:style>
  <w:style w:type="character" w:customStyle="1" w:styleId="af3">
    <w:name w:val="Основной текст с отступом Знак"/>
    <w:basedOn w:val="a0"/>
    <w:link w:val="af2"/>
    <w:semiHidden/>
    <w:rsid w:val="00537492"/>
    <w:rPr>
      <w:rFonts w:ascii="Times New Roman" w:hAnsi="Times New Roman" w:cs="Times New Roman"/>
      <w:sz w:val="28"/>
      <w:szCs w:val="24"/>
      <w:lang w:eastAsia="ru-RU"/>
    </w:rPr>
  </w:style>
  <w:style w:type="paragraph" w:customStyle="1" w:styleId="12">
    <w:name w:val="ïîäïèñü1"/>
    <w:basedOn w:val="a"/>
    <w:rsid w:val="00537492"/>
    <w:pPr>
      <w:widowControl w:val="0"/>
      <w:tabs>
        <w:tab w:val="left" w:pos="6804"/>
      </w:tabs>
      <w:overflowPunct/>
      <w:spacing w:line="-278" w:lineRule="auto"/>
      <w:ind w:right="3686" w:firstLine="0"/>
      <w:jc w:val="left"/>
      <w:textAlignment w:val="auto"/>
    </w:pPr>
    <w:rPr>
      <w:b/>
      <w:bCs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50053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7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11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5FDBCFE4769247F4804B884BDFC320D5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78B60AB-7350-42C0-A5F6-9844DAC5D39F}"/>
      </w:docPartPr>
      <w:docPartBody>
        <w:p w:rsidR="003419DD" w:rsidRDefault="003419DD">
          <w:pPr>
            <w:pStyle w:val="5FDBCFE4769247F4804B884BDFC320D5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419DD"/>
    <w:rsid w:val="001A091C"/>
    <w:rsid w:val="003419DD"/>
    <w:rsid w:val="008743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5FDBCFE4769247F4804B884BDFC320D5">
    <w:name w:val="5FDBCFE4769247F4804B884BDFC320D5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4</TotalTime>
  <Pages>1</Pages>
  <Words>133</Words>
  <Characters>760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Регламенту и организации парламентской деятельности</dc:subject>
  <dc:creator>Заказчик - Гусейнов+</dc:creator>
  <cp:keywords/>
  <dc:description>SA21.10.2025 QA21.10.2025 </dc:description>
  <cp:lastModifiedBy>Жарков М.А.</cp:lastModifiedBy>
  <cp:revision>4</cp:revision>
  <cp:lastPrinted>2025-10-21T14:46:00Z</cp:lastPrinted>
  <dcterms:created xsi:type="dcterms:W3CDTF">2025-10-21T07:43:00Z</dcterms:created>
  <dcterms:modified xsi:type="dcterms:W3CDTF">2025-10-21T15:04:00Z</dcterms:modified>
</cp:coreProperties>
</file>