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7DE18438A0149B5B7401DE4F5BE0837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130A47" w:rsidRDefault="00545F85" w:rsidP="00130A47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7DE18438A0149B5B7401DE4F5BE0837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130A47" w:rsidRDefault="00130A47" w:rsidP="00130A47">
      <w:pPr>
        <w:pStyle w:val="1"/>
      </w:pPr>
      <w:r w:rsidRPr="00DB175D">
        <w:t xml:space="preserve">О Федеральном законе "О внесении изменений </w:t>
      </w:r>
    </w:p>
    <w:p w:rsidR="00130A47" w:rsidRDefault="00130A47" w:rsidP="00130A47">
      <w:pPr>
        <w:pStyle w:val="2"/>
      </w:pPr>
      <w:r w:rsidRPr="00DB175D">
        <w:t>в отдельные законодательные акты Российской Федерации</w:t>
      </w:r>
      <w:r>
        <w:t>"</w:t>
      </w:r>
    </w:p>
    <w:p w:rsidR="00130A47" w:rsidRDefault="00130A47" w:rsidP="00130A47">
      <w:pPr>
        <w:pStyle w:val="2"/>
      </w:pPr>
    </w:p>
    <w:p w:rsidR="00130A47" w:rsidRDefault="00130A47" w:rsidP="00130A47">
      <w:pPr>
        <w:pStyle w:val="2"/>
      </w:pPr>
    </w:p>
    <w:p w:rsidR="00130A47" w:rsidRPr="00DB175D" w:rsidRDefault="00130A47" w:rsidP="00130A47">
      <w:pPr>
        <w:pStyle w:val="2"/>
      </w:pPr>
    </w:p>
    <w:p w:rsidR="00130A47" w:rsidRDefault="00130A47">
      <w:r w:rsidRPr="00DB175D">
        <w:t xml:space="preserve">Рассмотрев принятый Государственной Думой Федерального Собрания Российской Федерации 21 апреля 2026 года Федеральный закон "О внесении изменений в отдельные законодательные акты Российской Федерации" </w:t>
      </w:r>
      <w:r>
        <w:br/>
      </w:r>
      <w:r w:rsidRPr="00DB175D">
        <w:t>(проект №</w:t>
      </w:r>
      <w:r>
        <w:t> </w:t>
      </w:r>
      <w:r w:rsidRPr="00DB175D">
        <w:t xml:space="preserve">1155581-8) в соответствии со статьей 106 Конституции Российской Федерации,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130A47" w:rsidRPr="00DB175D" w:rsidRDefault="00130A47" w:rsidP="00130A47"/>
    <w:p w:rsidR="00130A47" w:rsidRPr="00DB175D" w:rsidRDefault="00130A47" w:rsidP="00130A47">
      <w:r w:rsidRPr="00DB175D">
        <w:t>1.</w:t>
      </w:r>
      <w:r>
        <w:t> </w:t>
      </w:r>
      <w:r w:rsidRPr="00DB175D">
        <w:t xml:space="preserve">Одобрить Федеральный </w:t>
      </w:r>
      <w:proofErr w:type="gramStart"/>
      <w:r w:rsidRPr="00DB175D">
        <w:t>закон ”О</w:t>
      </w:r>
      <w:proofErr w:type="gramEnd"/>
      <w:r w:rsidRPr="00DB175D">
        <w:t xml:space="preserve"> внесении изменений </w:t>
      </w:r>
      <w:r w:rsidRPr="00DB175D">
        <w:br/>
        <w:t>в отдельные законодательные акты Российской Федерации".</w:t>
      </w:r>
    </w:p>
    <w:p w:rsidR="00130A47" w:rsidRPr="00DB175D" w:rsidRDefault="00130A47" w:rsidP="00130A47">
      <w:r w:rsidRPr="00DB175D">
        <w:t>2.</w:t>
      </w:r>
      <w:r>
        <w:t> </w:t>
      </w:r>
      <w:r w:rsidRPr="00DB175D">
        <w:t>Настоящее постановление вступает в силу со дня его принятия.</w:t>
      </w:r>
    </w:p>
    <w:p w:rsidR="00130A47" w:rsidRDefault="00130A47" w:rsidP="00130A47"/>
    <w:p w:rsidR="00130A47" w:rsidRPr="00DB175D" w:rsidRDefault="00130A47" w:rsidP="00130A47"/>
    <w:p w:rsidR="00130A47" w:rsidRPr="00DB175D" w:rsidRDefault="00130A47" w:rsidP="00130A47"/>
    <w:p w:rsidR="00130A47" w:rsidRPr="00DB175D" w:rsidRDefault="00130A47" w:rsidP="00874928">
      <w:pPr>
        <w:pStyle w:val="11"/>
      </w:pPr>
      <w:r w:rsidRPr="00DB175D">
        <w:t xml:space="preserve">Председатель </w:t>
      </w:r>
      <w:r w:rsidRPr="00DB175D">
        <w:br/>
        <w:t>Совета Федерации</w:t>
      </w:r>
      <w:r w:rsidRPr="00DB175D">
        <w:br/>
        <w:t>Федерального Собрания</w:t>
      </w:r>
      <w:r w:rsidRPr="00DB175D">
        <w:br/>
        <w:t>Российской Федерации</w:t>
      </w:r>
      <w:r>
        <w:tab/>
      </w:r>
      <w:r w:rsidR="0036020F">
        <w:t>В.И. МАТВИЕНКО</w:t>
      </w:r>
    </w:p>
    <w:p w:rsidR="00545F85" w:rsidRDefault="00545F85" w:rsidP="00130A47">
      <w:pPr>
        <w:pStyle w:val="ac"/>
      </w:pPr>
    </w:p>
    <w:p w:rsidR="00874928" w:rsidRDefault="00874928" w:rsidP="00874928">
      <w:pPr>
        <w:pStyle w:val="ac"/>
      </w:pPr>
      <w:r>
        <w:t>Москва</w:t>
      </w:r>
    </w:p>
    <w:p w:rsidR="00874928" w:rsidRDefault="00874928" w:rsidP="00874928">
      <w:pPr>
        <w:pStyle w:val="ac"/>
      </w:pPr>
      <w:r>
        <w:t>29 апреля 2026 года</w:t>
      </w:r>
    </w:p>
    <w:p w:rsidR="00874928" w:rsidRDefault="00874928" w:rsidP="00874928">
      <w:pPr>
        <w:pStyle w:val="ac"/>
      </w:pPr>
      <w:r>
        <w:t>№ 1</w:t>
      </w:r>
      <w:r>
        <w:rPr>
          <w:lang w:val="en-US"/>
        </w:rPr>
        <w:t>52</w:t>
      </w:r>
      <w:r>
        <w:t>-</w:t>
      </w:r>
      <w:proofErr w:type="spellStart"/>
      <w:r>
        <w:t>СФ</w:t>
      </w:r>
      <w:proofErr w:type="spellEnd"/>
    </w:p>
    <w:sectPr w:rsidR="00874928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5A69" w:rsidRDefault="00065A69">
      <w:pPr>
        <w:spacing w:line="240" w:lineRule="auto"/>
      </w:pPr>
      <w:r>
        <w:separator/>
      </w:r>
    </w:p>
  </w:endnote>
  <w:endnote w:type="continuationSeparator" w:id="0">
    <w:p w:rsidR="00065A69" w:rsidRDefault="00065A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6409EFB8-1A83-47AB-8CEA-5AA276DB5E45}"/>
    <w:embedBold r:id="rId2" w:fontKey="{B320317E-93C9-4693-93A0-51DDE09A3C12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03A6469A-3C12-4ACF-B610-EE260FDC5C8D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36020F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74928">
      <w:rPr>
        <w:noProof/>
      </w:rPr>
      <w:t>eq11662.docx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3B2EDD">
      <w:rPr>
        <w:noProof/>
      </w:rPr>
      <w:t>28.04.26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874928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36020F" w:rsidRDefault="0036020F" w:rsidP="0036020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74928">
      <w:rPr>
        <w:noProof/>
      </w:rPr>
      <w:t>eq11662.docx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74928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5A69" w:rsidRDefault="00065A69">
      <w:pPr>
        <w:spacing w:line="240" w:lineRule="auto"/>
      </w:pPr>
      <w:r>
        <w:separator/>
      </w:r>
    </w:p>
  </w:footnote>
  <w:footnote w:type="continuationSeparator" w:id="0">
    <w:p w:rsidR="00065A69" w:rsidRDefault="00065A6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874928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DCE"/>
    <w:rsid w:val="00065A69"/>
    <w:rsid w:val="000D3F67"/>
    <w:rsid w:val="001057BD"/>
    <w:rsid w:val="00130A47"/>
    <w:rsid w:val="00205211"/>
    <w:rsid w:val="002623D0"/>
    <w:rsid w:val="002A1E3D"/>
    <w:rsid w:val="002B772D"/>
    <w:rsid w:val="003114B9"/>
    <w:rsid w:val="003273F1"/>
    <w:rsid w:val="0035125E"/>
    <w:rsid w:val="0036020F"/>
    <w:rsid w:val="003B2EDD"/>
    <w:rsid w:val="00423816"/>
    <w:rsid w:val="004A68AB"/>
    <w:rsid w:val="00505068"/>
    <w:rsid w:val="00545F85"/>
    <w:rsid w:val="005B2AEB"/>
    <w:rsid w:val="00720496"/>
    <w:rsid w:val="00723EF8"/>
    <w:rsid w:val="0078182C"/>
    <w:rsid w:val="00874928"/>
    <w:rsid w:val="00885B74"/>
    <w:rsid w:val="00910EF7"/>
    <w:rsid w:val="009848FF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A769E"/>
    <w:rsid w:val="00E02685"/>
    <w:rsid w:val="00EE0DCE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0F7A9E-F5EF-466D-962D-5946A2B46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356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7DE18438A0149B5B7401DE4F5BE083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36F4D5F-8A4A-4B8E-A5D6-EE152B680030}"/>
      </w:docPartPr>
      <w:docPartBody>
        <w:p w:rsidR="00CC34B1" w:rsidRDefault="00CC34B1">
          <w:pPr>
            <w:pStyle w:val="87DE18438A0149B5B7401DE4F5BE0837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4B1"/>
    <w:rsid w:val="001E2E81"/>
    <w:rsid w:val="00722132"/>
    <w:rsid w:val="00CC3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7DE18438A0149B5B7401DE4F5BE0837">
    <w:name w:val="87DE18438A0149B5B7401DE4F5BE083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EQ24.04.2026 EQ24.04.2026 </dc:description>
  <cp:lastModifiedBy>Жарков М.А.</cp:lastModifiedBy>
  <cp:revision>4</cp:revision>
  <cp:lastPrinted>2026-04-28T14:14:00Z</cp:lastPrinted>
  <dcterms:created xsi:type="dcterms:W3CDTF">2026-04-24T07:15:00Z</dcterms:created>
  <dcterms:modified xsi:type="dcterms:W3CDTF">2026-04-28T14:39:00Z</dcterms:modified>
</cp:coreProperties>
</file>