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FF2F8D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C67905FEC9FC4B569D61E1C4DC08FB50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4A52C1" w:rsidRDefault="00545F85" w:rsidP="004A52C1">
            <w:pPr>
              <w:pStyle w:val="af1"/>
              <w:ind w:left="0"/>
            </w:pPr>
          </w:p>
        </w:tc>
      </w:tr>
      <w:tr w:rsidR="00545F85" w:rsidRPr="00545F85" w:rsidTr="00FF2F8D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C67905FEC9FC4B569D61E1C4DC08FB50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4A52C1" w:rsidRPr="004A52C1" w:rsidRDefault="004A52C1" w:rsidP="004A52C1">
      <w:pPr>
        <w:pStyle w:val="1"/>
      </w:pPr>
      <w:r w:rsidRPr="004A52C1">
        <w:t xml:space="preserve">О Федеральном законе "О внесении изменений </w:t>
      </w:r>
    </w:p>
    <w:p w:rsidR="004A52C1" w:rsidRDefault="004A52C1" w:rsidP="004A52C1">
      <w:pPr>
        <w:pStyle w:val="2"/>
      </w:pPr>
      <w:r>
        <w:t xml:space="preserve">в статью 25 Федерального закона </w:t>
      </w:r>
    </w:p>
    <w:p w:rsidR="004A52C1" w:rsidRDefault="004A52C1" w:rsidP="004A52C1">
      <w:pPr>
        <w:pStyle w:val="2"/>
      </w:pPr>
      <w:r>
        <w:t>"Об опеке и попечительстве"</w:t>
      </w:r>
    </w:p>
    <w:p w:rsidR="004A52C1" w:rsidRDefault="004A52C1" w:rsidP="004A52C1">
      <w:pPr>
        <w:pStyle w:val="2"/>
      </w:pPr>
    </w:p>
    <w:p w:rsidR="004A52C1" w:rsidRDefault="004A52C1" w:rsidP="004A52C1">
      <w:pPr>
        <w:pStyle w:val="2"/>
      </w:pPr>
    </w:p>
    <w:p w:rsidR="004A52C1" w:rsidRDefault="004A52C1" w:rsidP="004A52C1">
      <w:pPr>
        <w:pStyle w:val="2"/>
      </w:pPr>
    </w:p>
    <w:p w:rsidR="004A52C1" w:rsidRDefault="004A52C1">
      <w:r>
        <w:t xml:space="preserve">Рассмотрев принятый Государственной Думой Федерального Собрания Российской Федерации 17 сентября 2025 года Федеральный закон "О внесении изменений в статью 25 Федерального закона "Об опеке и попечительстве", в соответствии с частью 4 статьи 105 Конституции Российской Федерации </w:t>
      </w:r>
      <w:r>
        <w:br/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4A52C1" w:rsidRDefault="004A52C1"/>
    <w:p w:rsidR="004A52C1" w:rsidRDefault="004A52C1" w:rsidP="004A52C1">
      <w:r>
        <w:t xml:space="preserve">1. Одобрить Федеральный закон "О внесении изменений </w:t>
      </w:r>
      <w:r>
        <w:br/>
        <w:t>в статью 25 Федерального закона "Об опеке и попечительстве".</w:t>
      </w:r>
    </w:p>
    <w:p w:rsidR="004A52C1" w:rsidRDefault="004A52C1" w:rsidP="004A52C1">
      <w:r>
        <w:t>2. Настоящее постановление вступает в силу со дня его принятия.</w:t>
      </w:r>
    </w:p>
    <w:p w:rsidR="004A52C1" w:rsidRDefault="004A52C1" w:rsidP="004A52C1"/>
    <w:p w:rsidR="004A52C1" w:rsidRDefault="004A52C1" w:rsidP="004A52C1"/>
    <w:p w:rsidR="004A52C1" w:rsidRDefault="004A52C1" w:rsidP="004A52C1"/>
    <w:p w:rsidR="00101F52" w:rsidRDefault="004A52C1" w:rsidP="002051FD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 w:rsidR="00101F52">
        <w:tab/>
      </w:r>
      <w:proofErr w:type="spellStart"/>
      <w:r w:rsidR="00101F52">
        <w:t>В.И</w:t>
      </w:r>
      <w:proofErr w:type="spellEnd"/>
      <w:r w:rsidR="00101F52">
        <w:t>. МАТВИЕНКО</w:t>
      </w:r>
    </w:p>
    <w:p w:rsidR="00545F85" w:rsidRDefault="00545F85" w:rsidP="004A52C1">
      <w:pPr>
        <w:pStyle w:val="ac"/>
      </w:pPr>
    </w:p>
    <w:p w:rsidR="002051FD" w:rsidRDefault="002051FD" w:rsidP="004A52C1">
      <w:pPr>
        <w:pStyle w:val="ac"/>
      </w:pPr>
    </w:p>
    <w:p w:rsidR="002051FD" w:rsidRDefault="002051FD" w:rsidP="00545F85">
      <w:pPr>
        <w:pStyle w:val="af"/>
      </w:pPr>
      <w:r>
        <w:t>Москва</w:t>
      </w:r>
    </w:p>
    <w:p w:rsidR="002051FD" w:rsidRDefault="00BA20FE" w:rsidP="00545F85">
      <w:pPr>
        <w:pStyle w:val="af"/>
      </w:pPr>
      <w:r>
        <w:t xml:space="preserve">24 сентября </w:t>
      </w:r>
      <w:r w:rsidR="002051FD">
        <w:t>202</w:t>
      </w:r>
      <w:r>
        <w:t>5</w:t>
      </w:r>
      <w:r w:rsidR="002051FD">
        <w:t xml:space="preserve"> года</w:t>
      </w:r>
    </w:p>
    <w:p w:rsidR="002051FD" w:rsidRPr="00482F30" w:rsidRDefault="002051FD" w:rsidP="00545F85">
      <w:pPr>
        <w:pStyle w:val="af"/>
      </w:pPr>
      <w:r>
        <w:t>№ 418-СФ</w:t>
      </w:r>
    </w:p>
    <w:sectPr w:rsidR="002051FD" w:rsidRPr="00482F30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C127D" w:rsidRDefault="000C127D">
      <w:pPr>
        <w:spacing w:line="240" w:lineRule="auto"/>
      </w:pPr>
      <w:r>
        <w:separator/>
      </w:r>
    </w:p>
  </w:endnote>
  <w:endnote w:type="continuationSeparator" w:id="0">
    <w:p w:rsidR="000C127D" w:rsidRDefault="000C127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8E953A01-7105-4B82-BB18-1D8224614FAB}"/>
    <w:embedBold r:id="rId2" w:fontKey="{887C8E26-F2E8-4A9B-9C80-82F244DC3062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3AA13D88-D467-487D-A399-F5A2F58FF482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2F8D" w:rsidRDefault="00FF2F8D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BA20FE">
      <w:rPr>
        <w:noProof/>
      </w:rPr>
      <w:t>sa10242.docx</w:t>
    </w:r>
    <w:r>
      <w:rPr>
        <w:noProof/>
      </w:rPr>
      <w:fldChar w:fldCharType="end"/>
    </w:r>
    <w:r>
      <w:rPr>
        <w:lang w:val="en-US"/>
      </w:rPr>
      <w:t xml:space="preserve">   </w:t>
    </w:r>
    <w:r>
      <w:rPr>
        <w:lang w:val="en-US"/>
      </w:rPr>
      <w:fldChar w:fldCharType="begin"/>
    </w:r>
    <w:r>
      <w:instrText xml:space="preserve"> DATE \@ "dd.MM.yy" </w:instrText>
    </w:r>
    <w:r>
      <w:rPr>
        <w:lang w:val="en-US"/>
      </w:rPr>
      <w:fldChar w:fldCharType="separate"/>
    </w:r>
    <w:r w:rsidR="00461730">
      <w:rPr>
        <w:noProof/>
      </w:rPr>
      <w:t>23.09.25</w:t>
    </w:r>
    <w:r>
      <w:rPr>
        <w:lang w:val="en-US"/>
      </w:rPr>
      <w:fldChar w:fldCharType="end"/>
    </w:r>
    <w:r>
      <w:rPr>
        <w:lang w:val="en-US"/>
      </w:rPr>
      <w:t xml:space="preserve">   </w:t>
    </w:r>
    <w:r>
      <w:rPr>
        <w:lang w:val="en-US"/>
      </w:rPr>
      <w:fldChar w:fldCharType="begin"/>
    </w:r>
    <w:r>
      <w:rPr>
        <w:lang w:val="en-US"/>
      </w:rPr>
      <w:instrText xml:space="preserve"> USERINITIALS  \* MERGEFORMAT </w:instrText>
    </w:r>
    <w:r>
      <w:rPr>
        <w:lang w:val="en-US"/>
      </w:rPr>
      <w:fldChar w:fldCharType="separate"/>
    </w:r>
    <w:r w:rsidR="00BA20FE">
      <w:rPr>
        <w:noProof/>
        <w:lang w:val="en-US"/>
      </w:rPr>
      <w:t>645</w:t>
    </w:r>
    <w:r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2F8D" w:rsidRPr="00101F52" w:rsidRDefault="00FF2F8D" w:rsidP="00101F52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BA20FE">
      <w:rPr>
        <w:noProof/>
      </w:rPr>
      <w:t>sa10242.docx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BA20FE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C127D" w:rsidRDefault="000C127D">
      <w:pPr>
        <w:spacing w:line="240" w:lineRule="auto"/>
      </w:pPr>
      <w:r>
        <w:separator/>
      </w:r>
    </w:p>
  </w:footnote>
  <w:footnote w:type="continuationSeparator" w:id="0">
    <w:p w:rsidR="000C127D" w:rsidRDefault="000C127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2F8D" w:rsidRDefault="00FF2F8D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BA20FE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1D3D"/>
    <w:rsid w:val="00071D3D"/>
    <w:rsid w:val="000C127D"/>
    <w:rsid w:val="000D3F67"/>
    <w:rsid w:val="00101F52"/>
    <w:rsid w:val="001057BD"/>
    <w:rsid w:val="002051FD"/>
    <w:rsid w:val="00205211"/>
    <w:rsid w:val="002623D0"/>
    <w:rsid w:val="002A1E3D"/>
    <w:rsid w:val="002B772D"/>
    <w:rsid w:val="003114B9"/>
    <w:rsid w:val="003273F1"/>
    <w:rsid w:val="0035125E"/>
    <w:rsid w:val="00423816"/>
    <w:rsid w:val="00461730"/>
    <w:rsid w:val="004A52C1"/>
    <w:rsid w:val="004A68AB"/>
    <w:rsid w:val="00505068"/>
    <w:rsid w:val="00545F85"/>
    <w:rsid w:val="005B2AEB"/>
    <w:rsid w:val="00720496"/>
    <w:rsid w:val="00723EF8"/>
    <w:rsid w:val="0078182C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BA20FE"/>
    <w:rsid w:val="00CF27C2"/>
    <w:rsid w:val="00CF731B"/>
    <w:rsid w:val="00DA769E"/>
    <w:rsid w:val="00E02685"/>
    <w:rsid w:val="00E05899"/>
    <w:rsid w:val="00E36360"/>
    <w:rsid w:val="00F178A8"/>
    <w:rsid w:val="00F21BB0"/>
    <w:rsid w:val="00F9160B"/>
    <w:rsid w:val="00FF2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148DC90-25AF-4C6D-9D88-57A481CEF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15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0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67905FEC9FC4B569D61E1C4DC08FB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59DC3DF-90D4-4683-944C-E8743952E109}"/>
      </w:docPartPr>
      <w:docPartBody>
        <w:p w:rsidR="00597FCD" w:rsidRDefault="00597FCD">
          <w:pPr>
            <w:pStyle w:val="C67905FEC9FC4B569D61E1C4DC08FB50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7FCD"/>
    <w:rsid w:val="0041373A"/>
    <w:rsid w:val="00597FCD"/>
    <w:rsid w:val="005A0947"/>
    <w:rsid w:val="00DC5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C67905FEC9FC4B569D61E1C4DC08FB50">
    <w:name w:val="C67905FEC9FC4B569D61E1C4DC08FB5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7</TotalTime>
  <Pages>1</Pages>
  <Words>127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социальной политике</dc:subject>
  <dc:creator>Заказчик - Сбежнев+</dc:creator>
  <cp:keywords/>
  <dc:description>SA22.09.2025 SA22.09.2025 QA23.09.2025 </dc:description>
  <cp:lastModifiedBy>Жарков М.А.</cp:lastModifiedBy>
  <cp:revision>5</cp:revision>
  <cp:lastPrinted>2025-09-23T14:11:00Z</cp:lastPrinted>
  <dcterms:created xsi:type="dcterms:W3CDTF">2025-09-22T12:09:00Z</dcterms:created>
  <dcterms:modified xsi:type="dcterms:W3CDTF">2025-09-23T14:39:00Z</dcterms:modified>
</cp:coreProperties>
</file>