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6036953605247489AF7A6B5640101A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35847" w:rsidRDefault="00545F85" w:rsidP="0003584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6036953605247489AF7A6B5640101A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77B21" w:rsidRPr="00377B21" w:rsidRDefault="00035847" w:rsidP="00377B21">
      <w:pPr>
        <w:pStyle w:val="1"/>
        <w:rPr>
          <w:rStyle w:val="10"/>
          <w:b/>
        </w:rPr>
      </w:pPr>
      <w:r w:rsidRPr="00377B21">
        <w:rPr>
          <w:rStyle w:val="10"/>
          <w:b/>
        </w:rPr>
        <w:t>О Федеральном законе "Об упразднении</w:t>
      </w:r>
    </w:p>
    <w:p w:rsidR="00377B21" w:rsidRDefault="00035847" w:rsidP="00377B21">
      <w:pPr>
        <w:pStyle w:val="2"/>
      </w:pPr>
      <w:proofErr w:type="spellStart"/>
      <w:r w:rsidRPr="00377B21">
        <w:rPr>
          <w:rStyle w:val="10"/>
          <w:b/>
        </w:rPr>
        <w:t>Ольгинского</w:t>
      </w:r>
      <w:proofErr w:type="spellEnd"/>
      <w:r w:rsidRPr="00377B21">
        <w:rPr>
          <w:rStyle w:val="10"/>
          <w:b/>
        </w:rPr>
        <w:t xml:space="preserve"> районного суда</w:t>
      </w:r>
      <w:r w:rsidR="00377B21">
        <w:rPr>
          <w:rStyle w:val="10"/>
          <w:b/>
        </w:rPr>
        <w:t xml:space="preserve"> </w:t>
      </w:r>
      <w:r w:rsidRPr="00377B21">
        <w:t>Приморского края</w:t>
      </w:r>
    </w:p>
    <w:p w:rsidR="00035847" w:rsidRPr="00377B21" w:rsidRDefault="00035847" w:rsidP="00377B21">
      <w:pPr>
        <w:pStyle w:val="2"/>
      </w:pPr>
      <w:r w:rsidRPr="00377B21">
        <w:t>и образовании постоянного судебного присутствия</w:t>
      </w:r>
    </w:p>
    <w:p w:rsidR="00377B21" w:rsidRDefault="00035847" w:rsidP="00377B21">
      <w:pPr>
        <w:pStyle w:val="2"/>
      </w:pPr>
      <w:r w:rsidRPr="00377B21">
        <w:t>в составе Кавалеровского районного суда</w:t>
      </w:r>
    </w:p>
    <w:p w:rsidR="00035847" w:rsidRPr="00377B21" w:rsidRDefault="00035847" w:rsidP="00377B21">
      <w:pPr>
        <w:pStyle w:val="2"/>
      </w:pPr>
      <w:r w:rsidRPr="00377B21">
        <w:t>Приморского края"</w:t>
      </w:r>
    </w:p>
    <w:p w:rsidR="00035847" w:rsidRPr="00377B21" w:rsidRDefault="00035847" w:rsidP="00377B21">
      <w:pPr>
        <w:pStyle w:val="2"/>
      </w:pPr>
    </w:p>
    <w:p w:rsidR="000E5A5A" w:rsidRDefault="00035847">
      <w:r w:rsidRPr="000E5A5A">
        <w:t>Рассмотрев принятый Государственной Думой Федерального Собрания Российской Федерации 7 октября 2025 года Федеральный закон "</w:t>
      </w:r>
      <w:r w:rsidR="00377B21" w:rsidRPr="000E5A5A">
        <w:t>Об</w:t>
      </w:r>
      <w:r w:rsidR="0005770C" w:rsidRPr="000E5A5A">
        <w:t> </w:t>
      </w:r>
      <w:r w:rsidRPr="000E5A5A">
        <w:t xml:space="preserve">упразднении </w:t>
      </w:r>
      <w:proofErr w:type="spellStart"/>
      <w:r w:rsidRPr="000E5A5A">
        <w:t>Ольгинского</w:t>
      </w:r>
      <w:proofErr w:type="spellEnd"/>
      <w:r w:rsidRPr="000E5A5A">
        <w:t xml:space="preserve"> районного суда Приморского края и образовании постоянного судебного присутствия в составе Кавалеровского районного суда Приморского края" </w:t>
      </w:r>
      <w:r w:rsidR="0005770C" w:rsidRPr="000E5A5A">
        <w:t>в соответствии со статьей </w:t>
      </w:r>
      <w:r w:rsidRPr="000E5A5A">
        <w:t xml:space="preserve">106 Конституции Российской Федерации, </w:t>
      </w:r>
      <w:r w:rsidR="000E5A5A">
        <w:t xml:space="preserve">Совет Федерации Федерального Собрания Российской </w:t>
      </w:r>
      <w:proofErr w:type="gramStart"/>
      <w:r w:rsidR="000E5A5A">
        <w:t xml:space="preserve">Федерации  </w:t>
      </w:r>
      <w:r w:rsidR="000E5A5A" w:rsidRPr="00B51544">
        <w:rPr>
          <w:b/>
          <w:spacing w:val="60"/>
          <w:szCs w:val="28"/>
        </w:rPr>
        <w:t>постановляет</w:t>
      </w:r>
      <w:proofErr w:type="gramEnd"/>
      <w:r w:rsidR="000E5A5A">
        <w:t>:</w:t>
      </w:r>
    </w:p>
    <w:p w:rsidR="000E5A5A" w:rsidRDefault="000E5A5A" w:rsidP="00382BC1">
      <w:pPr>
        <w:spacing w:line="240" w:lineRule="auto"/>
      </w:pPr>
    </w:p>
    <w:p w:rsidR="00035847" w:rsidRPr="000E5A5A" w:rsidRDefault="00035847" w:rsidP="00035847">
      <w:pPr>
        <w:shd w:val="clear" w:color="auto" w:fill="FFFFFF"/>
        <w:tabs>
          <w:tab w:val="left" w:pos="709"/>
          <w:tab w:val="left" w:pos="851"/>
        </w:tabs>
      </w:pPr>
      <w:r w:rsidRPr="000E5A5A">
        <w:t>1. Одобрить Федеральный закон "</w:t>
      </w:r>
      <w:r w:rsidR="0005770C" w:rsidRPr="000E5A5A">
        <w:t>Об </w:t>
      </w:r>
      <w:r w:rsidRPr="000E5A5A">
        <w:t xml:space="preserve">упразднении </w:t>
      </w:r>
      <w:proofErr w:type="spellStart"/>
      <w:r w:rsidRPr="000E5A5A">
        <w:t>Ольгинского</w:t>
      </w:r>
      <w:proofErr w:type="spellEnd"/>
      <w:r w:rsidRPr="000E5A5A">
        <w:t xml:space="preserve"> районного суда Приморского края и образовании постоянного судебного присутствия в составе Кавалеровского районного суда Приморского края".</w:t>
      </w:r>
    </w:p>
    <w:p w:rsidR="00035847" w:rsidRPr="000E5A5A" w:rsidRDefault="00035847" w:rsidP="00035847">
      <w:r w:rsidRPr="000E5A5A">
        <w:t>2. Настоящее постановление вступает в силу со дня его принятия.</w:t>
      </w:r>
    </w:p>
    <w:p w:rsidR="00035847" w:rsidRDefault="00035847" w:rsidP="00382BC1">
      <w:pPr>
        <w:spacing w:line="240" w:lineRule="auto"/>
        <w:rPr>
          <w:rFonts w:cs="Arial"/>
          <w:szCs w:val="24"/>
        </w:rPr>
      </w:pPr>
    </w:p>
    <w:p w:rsidR="00BB1689" w:rsidRDefault="00035847" w:rsidP="00382BC1">
      <w:pPr>
        <w:pStyle w:val="11"/>
      </w:pPr>
      <w:r w:rsidRPr="00035847">
        <w:t xml:space="preserve">Председатель </w:t>
      </w:r>
      <w:r w:rsidRPr="00035847">
        <w:br/>
        <w:t>Совета Федерации</w:t>
      </w:r>
      <w:r w:rsidRPr="00035847">
        <w:br/>
        <w:t>Федерального Собрания</w:t>
      </w:r>
      <w:r w:rsidRPr="00035847">
        <w:br/>
        <w:t>Российской Федерации</w:t>
      </w:r>
      <w:r w:rsidRPr="00035847">
        <w:tab/>
      </w:r>
      <w:r w:rsidR="00BB1689">
        <w:tab/>
      </w:r>
      <w:proofErr w:type="spellStart"/>
      <w:r w:rsidR="00BB1689">
        <w:t>В.И</w:t>
      </w:r>
      <w:proofErr w:type="spellEnd"/>
      <w:r w:rsidR="00BB1689">
        <w:t>. МАТВИЕНКО</w:t>
      </w:r>
    </w:p>
    <w:p w:rsidR="00382BC1" w:rsidRDefault="00382BC1" w:rsidP="00C74F19">
      <w:pPr>
        <w:pStyle w:val="ac"/>
      </w:pPr>
    </w:p>
    <w:p w:rsidR="00382BC1" w:rsidRDefault="00382BC1" w:rsidP="00C74F19">
      <w:pPr>
        <w:pStyle w:val="ac"/>
      </w:pPr>
      <w:r>
        <w:t>Москва</w:t>
      </w:r>
    </w:p>
    <w:p w:rsidR="00382BC1" w:rsidRDefault="00382BC1" w:rsidP="00C74F19">
      <w:pPr>
        <w:pStyle w:val="ac"/>
      </w:pPr>
      <w:r>
        <w:t>8 октября 2025 года</w:t>
      </w:r>
    </w:p>
    <w:p w:rsidR="00382BC1" w:rsidRDefault="00382BC1" w:rsidP="00C74F19">
      <w:pPr>
        <w:pStyle w:val="ac"/>
      </w:pPr>
      <w:r>
        <w:t>№ 426-СФ</w:t>
      </w:r>
    </w:p>
    <w:sectPr w:rsidR="00382BC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A68" w:rsidRDefault="00576A68">
      <w:pPr>
        <w:spacing w:line="240" w:lineRule="auto"/>
      </w:pPr>
      <w:r>
        <w:separator/>
      </w:r>
    </w:p>
  </w:endnote>
  <w:endnote w:type="continuationSeparator" w:id="0">
    <w:p w:rsidR="00576A68" w:rsidRDefault="00576A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5071EBE-9423-4859-B9A4-83AAC847D0E5}"/>
    <w:embedBold r:id="rId2" w:fontKey="{FD529F5E-2E13-4598-B1C3-203D0745580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FCEF68C-6CB7-44F1-95E2-57CFABE9A51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1689" w:rsidRDefault="00BB1689" w:rsidP="00BB168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82BC1">
      <w:rPr>
        <w:noProof/>
      </w:rPr>
      <w:t>ss2857.docx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82BC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1689" w:rsidRDefault="00BB1689" w:rsidP="00BB168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82BC1">
      <w:rPr>
        <w:noProof/>
      </w:rPr>
      <w:t>ss2857.docx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82BC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A68" w:rsidRDefault="00576A68">
      <w:pPr>
        <w:spacing w:line="240" w:lineRule="auto"/>
      </w:pPr>
      <w:r>
        <w:separator/>
      </w:r>
    </w:p>
  </w:footnote>
  <w:footnote w:type="continuationSeparator" w:id="0">
    <w:p w:rsidR="00576A68" w:rsidRDefault="00576A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82BC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7B9"/>
    <w:rsid w:val="00035847"/>
    <w:rsid w:val="0005770C"/>
    <w:rsid w:val="000D3F67"/>
    <w:rsid w:val="000E5A5A"/>
    <w:rsid w:val="001057BD"/>
    <w:rsid w:val="001C60DC"/>
    <w:rsid w:val="00205211"/>
    <w:rsid w:val="002623D0"/>
    <w:rsid w:val="002A1E3D"/>
    <w:rsid w:val="002B772D"/>
    <w:rsid w:val="003114B9"/>
    <w:rsid w:val="003273F1"/>
    <w:rsid w:val="0035125E"/>
    <w:rsid w:val="00367BFF"/>
    <w:rsid w:val="00377B21"/>
    <w:rsid w:val="00382BC1"/>
    <w:rsid w:val="00423816"/>
    <w:rsid w:val="004A68AB"/>
    <w:rsid w:val="00505068"/>
    <w:rsid w:val="00545F85"/>
    <w:rsid w:val="00576A68"/>
    <w:rsid w:val="005B2AEB"/>
    <w:rsid w:val="00720496"/>
    <w:rsid w:val="00723EF8"/>
    <w:rsid w:val="0078182C"/>
    <w:rsid w:val="00885B74"/>
    <w:rsid w:val="00910EF7"/>
    <w:rsid w:val="00997F4C"/>
    <w:rsid w:val="00A23C0C"/>
    <w:rsid w:val="00A82E08"/>
    <w:rsid w:val="00AA344E"/>
    <w:rsid w:val="00B07D98"/>
    <w:rsid w:val="00B30B27"/>
    <w:rsid w:val="00B33546"/>
    <w:rsid w:val="00B67711"/>
    <w:rsid w:val="00BB1689"/>
    <w:rsid w:val="00C637B9"/>
    <w:rsid w:val="00CF27C2"/>
    <w:rsid w:val="00CF731B"/>
    <w:rsid w:val="00DA769E"/>
    <w:rsid w:val="00E02685"/>
    <w:rsid w:val="00F178A8"/>
    <w:rsid w:val="00F21BB0"/>
    <w:rsid w:val="00F23DC5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5C95A0-8A53-4C38-BCA2-891050DB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character" w:customStyle="1" w:styleId="namem">
    <w:name w:val="namem"/>
    <w:basedOn w:val="a0"/>
    <w:rsid w:val="000358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2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6036953605247489AF7A6B5640101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21951FA-A2AA-4336-8B65-F66A48CADD22}"/>
      </w:docPartPr>
      <w:docPartBody>
        <w:p w:rsidR="0083559E" w:rsidRDefault="0083559E">
          <w:pPr>
            <w:pStyle w:val="D6036953605247489AF7A6B5640101A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59E"/>
    <w:rsid w:val="0033471D"/>
    <w:rsid w:val="0083559E"/>
    <w:rsid w:val="00F5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6036953605247489AF7A6B5640101A1">
    <w:name w:val="D6036953605247489AF7A6B5640101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12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SS07.10.2025 SA07.10.2025 AM07.10.2025 AM07.10.2025 SS07.10.2025 SS07.10.2025 </dc:description>
  <cp:lastModifiedBy>Жарков М.А.</cp:lastModifiedBy>
  <cp:revision>8</cp:revision>
  <cp:lastPrinted>2025-10-07T14:28:00Z</cp:lastPrinted>
  <dcterms:created xsi:type="dcterms:W3CDTF">2025-10-07T08:31:00Z</dcterms:created>
  <dcterms:modified xsi:type="dcterms:W3CDTF">2025-10-07T14:31:00Z</dcterms:modified>
</cp:coreProperties>
</file>