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CBA209AECF44573BC859E8B72B6CB4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53DA0" w:rsidRDefault="00545F85" w:rsidP="00A53DA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CBA209AECF44573BC859E8B72B6CB4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53DA0" w:rsidRDefault="00A53DA0" w:rsidP="00A53DA0">
      <w:pPr>
        <w:pStyle w:val="1"/>
      </w:pPr>
      <w:r w:rsidRPr="00A53DA0">
        <w:t xml:space="preserve">О Федеральном законе "О внесении изменений </w:t>
      </w:r>
    </w:p>
    <w:p w:rsidR="00A53DA0" w:rsidRPr="00A53DA0" w:rsidRDefault="00A53DA0" w:rsidP="00A53DA0">
      <w:pPr>
        <w:pStyle w:val="2"/>
      </w:pPr>
      <w:r w:rsidRPr="00A53DA0">
        <w:t>в Воздушный кодекс Российской Федерации</w:t>
      </w:r>
      <w:r w:rsidRPr="00A53DA0">
        <w:rPr>
          <w:bCs/>
        </w:rPr>
        <w:t>"</w:t>
      </w:r>
    </w:p>
    <w:p w:rsidR="00A53DA0" w:rsidRPr="00A53DA0" w:rsidRDefault="00A53DA0" w:rsidP="00A53DA0">
      <w:pPr>
        <w:pStyle w:val="2"/>
      </w:pPr>
    </w:p>
    <w:p w:rsidR="00A53DA0" w:rsidRPr="00A53DA0" w:rsidRDefault="00A53DA0" w:rsidP="00A53DA0">
      <w:pPr>
        <w:pStyle w:val="2"/>
      </w:pPr>
    </w:p>
    <w:p w:rsidR="00A53DA0" w:rsidRPr="00A53DA0" w:rsidRDefault="00A53DA0" w:rsidP="00A53DA0">
      <w:pPr>
        <w:pStyle w:val="2"/>
      </w:pPr>
    </w:p>
    <w:p w:rsidR="00A53DA0" w:rsidRDefault="00A53DA0">
      <w:r w:rsidRPr="00A53DA0">
        <w:t xml:space="preserve">Рассмотрев принятый Государственной Думой Федерального Собрания Российской Федерации 23 сентября 2025 года Федеральный закон "О внесении изменений в Воздушный кодекс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A53DA0" w:rsidRDefault="00A53DA0"/>
    <w:p w:rsidR="00A53DA0" w:rsidRPr="00A53DA0" w:rsidRDefault="00A53DA0" w:rsidP="00A53DA0">
      <w:r w:rsidRPr="00A53DA0">
        <w:t>1. Одобрить Федеральный закон "О внесении изменений в Воздушный кодекс Российской Федерации".</w:t>
      </w:r>
    </w:p>
    <w:p w:rsidR="00A53DA0" w:rsidRPr="00A53DA0" w:rsidRDefault="00A53DA0" w:rsidP="00A53DA0">
      <w:r w:rsidRPr="00A53DA0">
        <w:t>2. Настоящее постановление вступает в силу со дня его принятия.</w:t>
      </w:r>
    </w:p>
    <w:p w:rsidR="00A53DA0" w:rsidRPr="00A53DA0" w:rsidRDefault="00A53DA0" w:rsidP="00A53DA0"/>
    <w:p w:rsidR="00A53DA0" w:rsidRDefault="00A53DA0" w:rsidP="00A53DA0"/>
    <w:p w:rsidR="00AE76E3" w:rsidRPr="00A53DA0" w:rsidRDefault="00AE76E3" w:rsidP="00A53DA0"/>
    <w:p w:rsidR="00AE76E3" w:rsidRDefault="00AE76E3" w:rsidP="00B7439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B7439D" w:rsidRDefault="00B7439D" w:rsidP="00B7439D">
      <w:pPr>
        <w:pStyle w:val="ac"/>
      </w:pPr>
      <w:r>
        <w:t>Москва</w:t>
      </w:r>
    </w:p>
    <w:p w:rsidR="00B7439D" w:rsidRDefault="00B7439D" w:rsidP="00B7439D">
      <w:pPr>
        <w:pStyle w:val="ac"/>
      </w:pPr>
      <w:r>
        <w:t>24 сентября 2025 года</w:t>
      </w:r>
    </w:p>
    <w:p w:rsidR="00B7439D" w:rsidRDefault="00B7439D" w:rsidP="00B7439D">
      <w:pPr>
        <w:pStyle w:val="ac"/>
      </w:pPr>
      <w:r>
        <w:t>№ 4</w:t>
      </w:r>
      <w:r>
        <w:rPr>
          <w:lang w:val="en-US"/>
        </w:rPr>
        <w:t>13</w:t>
      </w:r>
      <w:r>
        <w:t>-</w:t>
      </w:r>
      <w:proofErr w:type="spellStart"/>
      <w:r>
        <w:t>СФ</w:t>
      </w:r>
      <w:proofErr w:type="spellEnd"/>
    </w:p>
    <w:sectPr w:rsidR="00B7439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DA6" w:rsidRDefault="00935DA6">
      <w:pPr>
        <w:spacing w:line="240" w:lineRule="auto"/>
      </w:pPr>
      <w:r>
        <w:separator/>
      </w:r>
    </w:p>
  </w:endnote>
  <w:endnote w:type="continuationSeparator" w:id="0">
    <w:p w:rsidR="00935DA6" w:rsidRDefault="00935D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EC66CD5-5A58-442B-A61F-A02922DEE8B9}"/>
    <w:embedBold r:id="rId2" w:fontKey="{76A1EAA4-952F-44E6-B4F6-88551345F12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142CB04-BE33-43C8-9ECC-35566967AFD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E76E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439D">
      <w:rPr>
        <w:noProof/>
      </w:rPr>
      <w:t>zo6963.docx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11AF9">
      <w:rPr>
        <w:noProof/>
      </w:rPr>
      <w:t>24.09.25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7439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E76E3" w:rsidRDefault="00AE76E3" w:rsidP="00AE76E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439D">
      <w:rPr>
        <w:noProof/>
      </w:rPr>
      <w:t>zo6963.docx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439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DA6" w:rsidRDefault="00935DA6">
      <w:pPr>
        <w:spacing w:line="240" w:lineRule="auto"/>
      </w:pPr>
      <w:r>
        <w:separator/>
      </w:r>
    </w:p>
  </w:footnote>
  <w:footnote w:type="continuationSeparator" w:id="0">
    <w:p w:rsidR="00935DA6" w:rsidRDefault="00935D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7439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F39"/>
    <w:rsid w:val="00073F3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67F70"/>
    <w:rsid w:val="00711AF9"/>
    <w:rsid w:val="00720496"/>
    <w:rsid w:val="00723EF8"/>
    <w:rsid w:val="0078182C"/>
    <w:rsid w:val="00885B74"/>
    <w:rsid w:val="00910EF7"/>
    <w:rsid w:val="00935DA6"/>
    <w:rsid w:val="00997F4C"/>
    <w:rsid w:val="00A53DA0"/>
    <w:rsid w:val="00A82E08"/>
    <w:rsid w:val="00AA344E"/>
    <w:rsid w:val="00AE76E3"/>
    <w:rsid w:val="00B07D98"/>
    <w:rsid w:val="00B30B27"/>
    <w:rsid w:val="00B33546"/>
    <w:rsid w:val="00B67711"/>
    <w:rsid w:val="00B7439D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30EC7C-EB6D-4FB4-97AC-67B4A42D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CBA209AECF44573BC859E8B72B6CB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BD27D3-6C14-4E49-9F75-1E7948C5DF48}"/>
      </w:docPartPr>
      <w:docPartBody>
        <w:p w:rsidR="00EA02DF" w:rsidRDefault="00EA02DF">
          <w:pPr>
            <w:pStyle w:val="DCBA209AECF44573BC859E8B72B6CB4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DF"/>
    <w:rsid w:val="00273C04"/>
    <w:rsid w:val="003F3F90"/>
    <w:rsid w:val="00EA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CBA209AECF44573BC859E8B72B6CB4A">
    <w:name w:val="DCBA209AECF44573BC859E8B72B6CB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ZO23.09.2025 QA23.09.2025 </dc:description>
  <cp:lastModifiedBy>Жарков М.А.</cp:lastModifiedBy>
  <cp:revision>4</cp:revision>
  <cp:lastPrinted>2025-09-24T05:51:00Z</cp:lastPrinted>
  <dcterms:created xsi:type="dcterms:W3CDTF">2025-09-23T12:20:00Z</dcterms:created>
  <dcterms:modified xsi:type="dcterms:W3CDTF">2025-09-24T06:07:00Z</dcterms:modified>
</cp:coreProperties>
</file>