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A4DE76773DA4254A7A2DCBCDC4191B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56CF0" w:rsidRDefault="00545F85" w:rsidP="00856CF0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A4DE76773DA4254A7A2DCBCDC4191B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56CF0" w:rsidRPr="00856CF0" w:rsidRDefault="00856CF0" w:rsidP="00856CF0">
      <w:pPr>
        <w:pStyle w:val="1"/>
      </w:pPr>
      <w:r w:rsidRPr="00856CF0">
        <w:t>О Федеральном законе "О внесении изменений</w:t>
      </w:r>
    </w:p>
    <w:p w:rsidR="00856CF0" w:rsidRDefault="00856CF0" w:rsidP="00856CF0">
      <w:pPr>
        <w:pStyle w:val="2"/>
      </w:pPr>
      <w:r>
        <w:t xml:space="preserve">в отдельные законодательные акты </w:t>
      </w:r>
    </w:p>
    <w:p w:rsidR="00856CF0" w:rsidRDefault="00856CF0" w:rsidP="00856CF0">
      <w:pPr>
        <w:pStyle w:val="2"/>
      </w:pPr>
      <w:r>
        <w:t>Российской Федерации"</w:t>
      </w:r>
    </w:p>
    <w:p w:rsidR="00856CF0" w:rsidRDefault="00856CF0" w:rsidP="00856CF0">
      <w:pPr>
        <w:pStyle w:val="2"/>
      </w:pPr>
    </w:p>
    <w:p w:rsidR="00856CF0" w:rsidRDefault="00856CF0" w:rsidP="00856CF0">
      <w:pPr>
        <w:pStyle w:val="2"/>
      </w:pPr>
    </w:p>
    <w:p w:rsidR="00856CF0" w:rsidRDefault="00856CF0" w:rsidP="00856CF0">
      <w:pPr>
        <w:pStyle w:val="2"/>
      </w:pPr>
    </w:p>
    <w:p w:rsidR="00856CF0" w:rsidRDefault="00856CF0">
      <w:r>
        <w:t>Рассмотрев принятый Государственной Думой Федерального Собрания Российской Федерации 19 ноября 2025 года Федеральный закон "О внесении изменений в отдельные законодательные акт</w:t>
      </w:r>
      <w:r w:rsidR="00C75018">
        <w:t>ы Российской Федерации" (проект</w:t>
      </w:r>
      <w:r w:rsidR="00C75018">
        <w:rPr>
          <w:lang w:val="en-US"/>
        </w:rPr>
        <w:t> </w:t>
      </w:r>
      <w:r>
        <w:t xml:space="preserve">№ 1009740-8) 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56CF0" w:rsidRDefault="00856CF0"/>
    <w:p w:rsidR="00856CF0" w:rsidRDefault="00856CF0" w:rsidP="00856CF0">
      <w:r>
        <w:t xml:space="preserve">1. Одобрить Федеральный закон "О внесении изменений </w:t>
      </w:r>
      <w:r>
        <w:br/>
        <w:t>в отдельные законодательные акты Российской Федерации".</w:t>
      </w:r>
    </w:p>
    <w:p w:rsidR="00856CF0" w:rsidRDefault="00856CF0" w:rsidP="00856CF0">
      <w:r>
        <w:t>2. Настоящее постановление вступает в силу со дня его принятия.</w:t>
      </w:r>
    </w:p>
    <w:p w:rsidR="00856CF0" w:rsidRDefault="00856CF0" w:rsidP="00C75018"/>
    <w:p w:rsidR="00856CF0" w:rsidRDefault="00856CF0" w:rsidP="00C75018"/>
    <w:p w:rsidR="00856CF0" w:rsidRDefault="00856CF0" w:rsidP="00C75018"/>
    <w:p w:rsidR="002769D8" w:rsidRDefault="00856CF0" w:rsidP="00C7501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</w:t>
      </w:r>
      <w:bookmarkStart w:id="0" w:name="_GoBack"/>
      <w:bookmarkEnd w:id="0"/>
      <w:r>
        <w:t>ерации</w:t>
      </w:r>
      <w:r>
        <w:tab/>
      </w:r>
      <w:r w:rsidR="002769D8">
        <w:tab/>
      </w:r>
      <w:proofErr w:type="spellStart"/>
      <w:r w:rsidR="002769D8">
        <w:t>В.И</w:t>
      </w:r>
      <w:proofErr w:type="spellEnd"/>
      <w:r w:rsidR="002769D8">
        <w:t>. МАТВИЕНКО</w:t>
      </w:r>
    </w:p>
    <w:p w:rsidR="00856CF0" w:rsidRDefault="00856CF0" w:rsidP="00856CF0">
      <w:pPr>
        <w:pStyle w:val="ac"/>
      </w:pPr>
    </w:p>
    <w:p w:rsidR="00C75018" w:rsidRDefault="00C75018" w:rsidP="00856CF0">
      <w:pPr>
        <w:pStyle w:val="ac"/>
      </w:pPr>
    </w:p>
    <w:p w:rsidR="00C75018" w:rsidRDefault="00C75018" w:rsidP="00C87FBE">
      <w:pPr>
        <w:pStyle w:val="ac"/>
      </w:pPr>
      <w:r>
        <w:t>Москва</w:t>
      </w:r>
      <w:r>
        <w:br/>
        <w:t>26 ноября 2025 года</w:t>
      </w:r>
    </w:p>
    <w:p w:rsidR="00C75018" w:rsidRPr="00C75018" w:rsidRDefault="00C75018" w:rsidP="00856CF0">
      <w:pPr>
        <w:pStyle w:val="ac"/>
      </w:pPr>
      <w:r>
        <w:t>№ 522-СФ</w:t>
      </w:r>
    </w:p>
    <w:sectPr w:rsidR="00C75018" w:rsidRPr="00C7501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012" w:rsidRDefault="00A41012">
      <w:pPr>
        <w:spacing w:line="240" w:lineRule="auto"/>
      </w:pPr>
      <w:r>
        <w:separator/>
      </w:r>
    </w:p>
  </w:endnote>
  <w:endnote w:type="continuationSeparator" w:id="0">
    <w:p w:rsidR="00A41012" w:rsidRDefault="00A410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35A75DA-E77C-447F-9290-CDFEA8F88692}"/>
    <w:embedBold r:id="rId2" w:fontKey="{011C0645-388C-4877-9C63-28CA23FC0BB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01C6B5E-5D52-4548-BDD9-FC4E629B953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769D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75018">
      <w:rPr>
        <w:noProof/>
      </w:rPr>
      <w:t>qa10407.docx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031CE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7501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769D8" w:rsidRDefault="002769D8" w:rsidP="002769D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75018">
      <w:rPr>
        <w:noProof/>
      </w:rPr>
      <w:t>qa10407.docx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7501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012" w:rsidRDefault="00A41012">
      <w:pPr>
        <w:spacing w:line="240" w:lineRule="auto"/>
      </w:pPr>
      <w:r>
        <w:separator/>
      </w:r>
    </w:p>
  </w:footnote>
  <w:footnote w:type="continuationSeparator" w:id="0">
    <w:p w:rsidR="00A41012" w:rsidRDefault="00A4101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7501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B1F"/>
    <w:rsid w:val="000D3F67"/>
    <w:rsid w:val="001057BD"/>
    <w:rsid w:val="00205211"/>
    <w:rsid w:val="002623D0"/>
    <w:rsid w:val="002769D8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031CE"/>
    <w:rsid w:val="00720496"/>
    <w:rsid w:val="00723EF8"/>
    <w:rsid w:val="0078182C"/>
    <w:rsid w:val="00856CF0"/>
    <w:rsid w:val="00885B74"/>
    <w:rsid w:val="00910EF7"/>
    <w:rsid w:val="00997F4C"/>
    <w:rsid w:val="00A41012"/>
    <w:rsid w:val="00A82E08"/>
    <w:rsid w:val="00AA344E"/>
    <w:rsid w:val="00AB1B1F"/>
    <w:rsid w:val="00B07D98"/>
    <w:rsid w:val="00B30B27"/>
    <w:rsid w:val="00B33546"/>
    <w:rsid w:val="00B67711"/>
    <w:rsid w:val="00C75018"/>
    <w:rsid w:val="00CB5DA2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E1AA1B-ED81-495A-9DDA-58DADC876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A4DE76773DA4254A7A2DCBCDC419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30EB94-C097-484B-8150-14A63B01ADB7}"/>
      </w:docPartPr>
      <w:docPartBody>
        <w:p w:rsidR="00CE4A71" w:rsidRDefault="00CE4A71">
          <w:pPr>
            <w:pStyle w:val="EA4DE76773DA4254A7A2DCBCDC4191B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A71"/>
    <w:rsid w:val="0014722C"/>
    <w:rsid w:val="00890096"/>
    <w:rsid w:val="00CE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A4DE76773DA4254A7A2DCBCDC4191B6">
    <w:name w:val="EA4DE76773DA4254A7A2DCBCDC4191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Родина+</dc:creator>
  <cp:keywords/>
  <dc:description>QA24.11.2025 SA24.11.2025 </dc:description>
  <cp:lastModifiedBy>Жарков М.А.</cp:lastModifiedBy>
  <cp:revision>4</cp:revision>
  <cp:lastPrinted>2025-11-25T13:38:00Z</cp:lastPrinted>
  <dcterms:created xsi:type="dcterms:W3CDTF">2025-11-24T06:18:00Z</dcterms:created>
  <dcterms:modified xsi:type="dcterms:W3CDTF">2025-11-26T07:26:00Z</dcterms:modified>
</cp:coreProperties>
</file>