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E3FE13B3D3674780994DA6E15DF5275E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  <w:bookmarkStart w:id="0" w:name="_GoBack"/>
            <w:bookmarkEnd w:id="0"/>
          </w:p>
        </w:tc>
        <w:tc>
          <w:tcPr>
            <w:tcW w:w="4253" w:type="dxa"/>
          </w:tcPr>
          <w:p w:rsidR="00545F85" w:rsidRPr="0009498E" w:rsidRDefault="00545F85" w:rsidP="00EB2A13">
            <w:pPr>
              <w:pStyle w:val="af1"/>
              <w:ind w:left="0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E3FE13B3D3674780994DA6E15DF5275E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09498E" w:rsidRDefault="0009498E" w:rsidP="0009498E">
      <w:pPr>
        <w:pStyle w:val="1"/>
        <w:rPr>
          <w:bCs/>
        </w:rPr>
      </w:pPr>
      <w:r>
        <w:t xml:space="preserve">О Федеральном конституционном законе </w:t>
      </w:r>
      <w:r>
        <w:rPr>
          <w:bCs/>
        </w:rPr>
        <w:t>"О внесении изменений</w:t>
      </w:r>
    </w:p>
    <w:p w:rsidR="0009498E" w:rsidRPr="0009498E" w:rsidRDefault="0009498E" w:rsidP="0009498E">
      <w:pPr>
        <w:pStyle w:val="2"/>
      </w:pPr>
      <w:r w:rsidRPr="0009498E">
        <w:t>в отдельные федеральные конституционные законы"</w:t>
      </w:r>
    </w:p>
    <w:p w:rsidR="0009498E" w:rsidRPr="0009498E" w:rsidRDefault="0009498E" w:rsidP="0009498E">
      <w:pPr>
        <w:pStyle w:val="2"/>
      </w:pPr>
    </w:p>
    <w:p w:rsidR="0009498E" w:rsidRPr="0009498E" w:rsidRDefault="0009498E" w:rsidP="0009498E">
      <w:pPr>
        <w:pStyle w:val="2"/>
      </w:pPr>
    </w:p>
    <w:p w:rsidR="0009498E" w:rsidRDefault="0009498E">
      <w:r>
        <w:t xml:space="preserve">Рассмотрев одобренный Государственной Думой Федерального Собрания Российской Федерации 17 декабря </w:t>
      </w:r>
      <w:r>
        <w:br/>
        <w:t xml:space="preserve">2025 года Федеральный конституционный закон </w:t>
      </w:r>
      <w:r>
        <w:rPr>
          <w:bCs/>
        </w:rPr>
        <w:t>"О внесении изменений в отдельные федеральные конституционные законы"</w:t>
      </w:r>
      <w:r>
        <w:t xml:space="preserve"> </w:t>
      </w:r>
      <w:r>
        <w:br/>
        <w:t xml:space="preserve">в соответствии с частью 2 статьи 108 Конституции Российской Федерации, Совет Федерации Федерального Собрания Российской </w:t>
      </w:r>
      <w:proofErr w:type="gramStart"/>
      <w:r>
        <w:t xml:space="preserve">Федерации  </w:t>
      </w:r>
      <w:r w:rsidRPr="00B51544">
        <w:rPr>
          <w:b/>
          <w:spacing w:val="60"/>
          <w:szCs w:val="28"/>
        </w:rPr>
        <w:t>постановляет</w:t>
      </w:r>
      <w:proofErr w:type="gramEnd"/>
      <w:r>
        <w:t>:</w:t>
      </w:r>
    </w:p>
    <w:p w:rsidR="0009498E" w:rsidRDefault="0009498E"/>
    <w:p w:rsidR="0009498E" w:rsidRDefault="0009498E" w:rsidP="0009498E">
      <w:pPr>
        <w:rPr>
          <w:bCs/>
        </w:rPr>
      </w:pPr>
      <w:r>
        <w:t xml:space="preserve">1. Одобрить Федеральный конституционный закон </w:t>
      </w:r>
      <w:r>
        <w:br/>
      </w:r>
      <w:r>
        <w:rPr>
          <w:bCs/>
        </w:rPr>
        <w:t>"О внесении изменений в отдельные федеральные конституционные законы"</w:t>
      </w:r>
      <w:r>
        <w:t>.</w:t>
      </w:r>
    </w:p>
    <w:p w:rsidR="0009498E" w:rsidRDefault="0009498E" w:rsidP="0009498E">
      <w:pPr>
        <w:rPr>
          <w:bCs/>
        </w:rPr>
      </w:pPr>
      <w:r>
        <w:t xml:space="preserve">2. Считать принятым Федеральный конституционный закон </w:t>
      </w:r>
      <w:r>
        <w:rPr>
          <w:bCs/>
        </w:rPr>
        <w:t>"О внесении изменений в отдельные федеральные конституционные законы"</w:t>
      </w:r>
      <w:r>
        <w:t>.</w:t>
      </w:r>
    </w:p>
    <w:p w:rsidR="0009498E" w:rsidRDefault="0009498E" w:rsidP="0009498E">
      <w:pPr>
        <w:rPr>
          <w:szCs w:val="24"/>
        </w:rPr>
      </w:pPr>
      <w:r>
        <w:t>3. Настоящее постановление вступает в силу со дня его принятия.</w:t>
      </w:r>
    </w:p>
    <w:p w:rsidR="0009498E" w:rsidRDefault="0009498E" w:rsidP="0009498E"/>
    <w:p w:rsidR="008219C1" w:rsidRDefault="008219C1" w:rsidP="0009498E"/>
    <w:p w:rsidR="00EB2A13" w:rsidRDefault="0009498E" w:rsidP="008219C1">
      <w:pPr>
        <w:pStyle w:val="11"/>
      </w:pPr>
      <w:r>
        <w:t xml:space="preserve">Председатель 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</w:r>
      <w:r w:rsidR="00EB2A13">
        <w:t>В.И. МАТВИЕНКО</w:t>
      </w:r>
    </w:p>
    <w:p w:rsidR="008219C1" w:rsidRDefault="008219C1" w:rsidP="0009498E">
      <w:pPr>
        <w:pStyle w:val="ac"/>
      </w:pPr>
    </w:p>
    <w:p w:rsidR="008219C1" w:rsidRDefault="008219C1" w:rsidP="00545F85">
      <w:pPr>
        <w:pStyle w:val="af"/>
      </w:pPr>
      <w:r>
        <w:t>Москва</w:t>
      </w:r>
    </w:p>
    <w:p w:rsidR="008219C1" w:rsidRDefault="008219C1" w:rsidP="00545F85">
      <w:pPr>
        <w:pStyle w:val="af"/>
      </w:pPr>
      <w:r>
        <w:t>19 декабря 2025 года</w:t>
      </w:r>
    </w:p>
    <w:p w:rsidR="008219C1" w:rsidRPr="00482F30" w:rsidRDefault="008219C1" w:rsidP="00545F85">
      <w:pPr>
        <w:pStyle w:val="af"/>
      </w:pPr>
      <w:r>
        <w:t>№ 581-СФ</w:t>
      </w:r>
    </w:p>
    <w:sectPr w:rsidR="008219C1" w:rsidRPr="00482F30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92354" w:rsidRDefault="00492354">
      <w:pPr>
        <w:spacing w:line="240" w:lineRule="auto"/>
      </w:pPr>
      <w:r>
        <w:separator/>
      </w:r>
    </w:p>
  </w:endnote>
  <w:endnote w:type="continuationSeparator" w:id="0">
    <w:p w:rsidR="00492354" w:rsidRDefault="0049235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A50E0B21-8B38-40EA-8B5D-A6C4EB681CC2}"/>
    <w:embedBold r:id="rId2" w:fontKey="{86DBBDA0-C88D-4C71-87FC-F2B855F0F467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ECC5C799-71AA-4959-8EC8-EA8930FFA4EA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EB2A13" w:rsidRDefault="00EB2A13" w:rsidP="00EB2A13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8219C1">
      <w:rPr>
        <w:noProof/>
      </w:rPr>
      <w:t>ss3065.docx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8219C1">
      <w:rPr>
        <w:noProof/>
      </w:rPr>
      <w:t>645</w:t>
    </w:r>
    <w:r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EB2A13" w:rsidRDefault="00EB2A13" w:rsidP="00EB2A13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8219C1">
      <w:rPr>
        <w:noProof/>
      </w:rPr>
      <w:t>ss3065.docx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8219C1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92354" w:rsidRDefault="00492354">
      <w:pPr>
        <w:spacing w:line="240" w:lineRule="auto"/>
      </w:pPr>
      <w:r>
        <w:separator/>
      </w:r>
    </w:p>
  </w:footnote>
  <w:footnote w:type="continuationSeparator" w:id="0">
    <w:p w:rsidR="00492354" w:rsidRDefault="00492354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8219C1">
      <w:rPr>
        <w:rStyle w:val="ab"/>
        <w:noProof/>
      </w:rPr>
      <w:t>2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1CAF"/>
    <w:rsid w:val="0009498E"/>
    <w:rsid w:val="000D3F67"/>
    <w:rsid w:val="001057BD"/>
    <w:rsid w:val="00205211"/>
    <w:rsid w:val="002623D0"/>
    <w:rsid w:val="002A1E3D"/>
    <w:rsid w:val="002B772D"/>
    <w:rsid w:val="003114B9"/>
    <w:rsid w:val="003273F1"/>
    <w:rsid w:val="0035125E"/>
    <w:rsid w:val="00423816"/>
    <w:rsid w:val="00492354"/>
    <w:rsid w:val="004A68AB"/>
    <w:rsid w:val="00505068"/>
    <w:rsid w:val="00545F85"/>
    <w:rsid w:val="005B2AEB"/>
    <w:rsid w:val="006C1CAF"/>
    <w:rsid w:val="00720496"/>
    <w:rsid w:val="00723EF8"/>
    <w:rsid w:val="0078182C"/>
    <w:rsid w:val="008219C1"/>
    <w:rsid w:val="00885B74"/>
    <w:rsid w:val="00910EF7"/>
    <w:rsid w:val="00997F4C"/>
    <w:rsid w:val="00A82E08"/>
    <w:rsid w:val="00AA344E"/>
    <w:rsid w:val="00B07D98"/>
    <w:rsid w:val="00B30B27"/>
    <w:rsid w:val="00B33546"/>
    <w:rsid w:val="00B67711"/>
    <w:rsid w:val="00CF27C2"/>
    <w:rsid w:val="00CF731B"/>
    <w:rsid w:val="00DA769E"/>
    <w:rsid w:val="00E02685"/>
    <w:rsid w:val="00EB2A13"/>
    <w:rsid w:val="00F071D6"/>
    <w:rsid w:val="00F178A8"/>
    <w:rsid w:val="00F21BB0"/>
    <w:rsid w:val="00F9160B"/>
    <w:rsid w:val="00FB6F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E2A6E69-3A39-459F-87B0-00A4D9BF4F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  <w:style w:type="paragraph" w:styleId="21">
    <w:name w:val="Body Text Indent 2"/>
    <w:basedOn w:val="a"/>
    <w:link w:val="22"/>
    <w:semiHidden/>
    <w:unhideWhenUsed/>
    <w:rsid w:val="0009498E"/>
    <w:pPr>
      <w:overflowPunct/>
      <w:autoSpaceDE/>
      <w:autoSpaceDN/>
      <w:adjustRightInd/>
      <w:spacing w:line="240" w:lineRule="auto"/>
      <w:ind w:left="0" w:firstLine="720"/>
      <w:textAlignment w:val="auto"/>
    </w:pPr>
    <w:rPr>
      <w:szCs w:val="24"/>
    </w:rPr>
  </w:style>
  <w:style w:type="character" w:customStyle="1" w:styleId="22">
    <w:name w:val="Основной текст с отступом 2 Знак"/>
    <w:basedOn w:val="a0"/>
    <w:link w:val="21"/>
    <w:semiHidden/>
    <w:rsid w:val="0009498E"/>
    <w:rPr>
      <w:rFonts w:ascii="NTHarmonica" w:hAnsi="NTHarmonica" w:cs="Times New Roman"/>
      <w:sz w:val="28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85862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012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E3FE13B3D3674780994DA6E15DF5275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A9EDE43F-B270-46BB-B317-ADC50C88904E}"/>
      </w:docPartPr>
      <w:docPartBody>
        <w:p w:rsidR="00B52D1F" w:rsidRDefault="00B52D1F">
          <w:pPr>
            <w:pStyle w:val="E3FE13B3D3674780994DA6E15DF5275E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2D1F"/>
    <w:rsid w:val="003A2A6D"/>
    <w:rsid w:val="00B52D1F"/>
    <w:rsid w:val="00D97A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E3FE13B3D3674780994DA6E15DF5275E">
    <w:name w:val="E3FE13B3D3674780994DA6E15DF5275E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4</TotalTime>
  <Pages>1</Pages>
  <Words>147</Words>
  <Characters>844</Characters>
  <Application>Microsoft Office Word</Application>
  <DocSecurity>0</DocSecurity>
  <Lines>7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990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конституционному законодательству и государственному строительству</dc:subject>
  <dc:creator>Заказчик - Гореликова+</dc:creator>
  <cp:keywords/>
  <dc:description>SS18.12.2025 QA18.12.2025 </dc:description>
  <cp:lastModifiedBy>Жарков М.А.</cp:lastModifiedBy>
  <cp:revision>4</cp:revision>
  <cp:lastPrinted>2025-12-18T15:51:00Z</cp:lastPrinted>
  <dcterms:created xsi:type="dcterms:W3CDTF">2025-12-18T07:31:00Z</dcterms:created>
  <dcterms:modified xsi:type="dcterms:W3CDTF">2025-12-18T15:57:00Z</dcterms:modified>
</cp:coreProperties>
</file>