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6E39C29FDB64EECA8494131A7A01E1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DD7954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E6AF0" w:rsidRDefault="00545F85" w:rsidP="007E6AF0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6E39C29FDB64EECA8494131A7A01E1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E6AF0" w:rsidRDefault="007E6AF0" w:rsidP="007E6AF0">
      <w:pPr>
        <w:pStyle w:val="1"/>
      </w:pPr>
      <w:r w:rsidRPr="007E6AF0">
        <w:t xml:space="preserve">О Федеральном законе "О предоставлении </w:t>
      </w:r>
    </w:p>
    <w:p w:rsidR="007E6AF0" w:rsidRDefault="007E6AF0" w:rsidP="007E6AF0">
      <w:pPr>
        <w:pStyle w:val="2"/>
      </w:pPr>
      <w:r w:rsidRPr="007E6AF0">
        <w:t>социальных гарантий</w:t>
      </w:r>
      <w:r>
        <w:t xml:space="preserve"> женщинам, </w:t>
      </w:r>
    </w:p>
    <w:p w:rsidR="007E6AF0" w:rsidRDefault="007E6AF0" w:rsidP="007E6AF0">
      <w:pPr>
        <w:pStyle w:val="2"/>
      </w:pPr>
      <w:r>
        <w:t>удостоенным звания "Мать-героиня"</w:t>
      </w:r>
    </w:p>
    <w:p w:rsidR="007E6AF0" w:rsidRDefault="007E6AF0" w:rsidP="007E6AF0">
      <w:pPr>
        <w:pStyle w:val="2"/>
      </w:pPr>
    </w:p>
    <w:p w:rsidR="007E6AF0" w:rsidRDefault="007E6AF0" w:rsidP="007E6AF0">
      <w:pPr>
        <w:pStyle w:val="2"/>
      </w:pPr>
    </w:p>
    <w:p w:rsidR="007E6AF0" w:rsidRDefault="007E6AF0" w:rsidP="007E6AF0">
      <w:pPr>
        <w:pStyle w:val="2"/>
      </w:pPr>
    </w:p>
    <w:p w:rsidR="007E6AF0" w:rsidRDefault="007E6AF0">
      <w:r>
        <w:t>Рассмотрев принятый Государственной Думой Федерального Собрания Российской Федерации 19 ноября 2025 года Федеральный закон "О предоставлении социальных гарантий женщинам, удостоенным звания "Мать-геро</w:t>
      </w:r>
      <w:r w:rsidR="00105308">
        <w:t xml:space="preserve">иня" в соответствии </w:t>
      </w:r>
      <w:r w:rsidR="00105308">
        <w:br/>
        <w:t xml:space="preserve">со статьей </w:t>
      </w:r>
      <w:r>
        <w:t xml:space="preserve">106 Конституции Российской Федерации, </w:t>
      </w:r>
      <w:r>
        <w:br/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E6AF0" w:rsidRDefault="007E6AF0"/>
    <w:p w:rsidR="007E6AF0" w:rsidRDefault="007E6AF0" w:rsidP="007E6AF0">
      <w:r>
        <w:t xml:space="preserve">1. Одобрить Федеральный закон "О предоставлении социальных гарантий женщинам, удостоенным звания </w:t>
      </w:r>
      <w:r>
        <w:br/>
        <w:t>"Мать-героиня".</w:t>
      </w:r>
    </w:p>
    <w:p w:rsidR="007E6AF0" w:rsidRDefault="007E6AF0" w:rsidP="007E6AF0">
      <w:r>
        <w:t>2. Настоящее постановление вступает в силу со дня его принятия.</w:t>
      </w:r>
    </w:p>
    <w:p w:rsidR="007E6AF0" w:rsidRDefault="007E6AF0" w:rsidP="007E6AF0"/>
    <w:p w:rsidR="007E6AF0" w:rsidRDefault="007E6AF0" w:rsidP="007E6AF0"/>
    <w:p w:rsidR="007E6AF0" w:rsidRDefault="007E6AF0" w:rsidP="007E6AF0"/>
    <w:p w:rsidR="00105308" w:rsidRDefault="00105308" w:rsidP="00513F2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E6AF0" w:rsidRDefault="007E6AF0" w:rsidP="007E6AF0">
      <w:pPr>
        <w:pStyle w:val="ac"/>
      </w:pPr>
    </w:p>
    <w:p w:rsidR="00513F2F" w:rsidRDefault="00513F2F" w:rsidP="00513F2F">
      <w:pPr>
        <w:pStyle w:val="ac"/>
      </w:pPr>
      <w:r>
        <w:t>Москва</w:t>
      </w:r>
    </w:p>
    <w:p w:rsidR="00513F2F" w:rsidRDefault="00513F2F" w:rsidP="00513F2F">
      <w:pPr>
        <w:pStyle w:val="ac"/>
      </w:pPr>
      <w:r>
        <w:t>26 ноября 2025 года</w:t>
      </w:r>
    </w:p>
    <w:p w:rsidR="00513F2F" w:rsidRDefault="00513F2F" w:rsidP="007E6AF0">
      <w:pPr>
        <w:pStyle w:val="ac"/>
      </w:pPr>
      <w:r>
        <w:t>№ 5</w:t>
      </w:r>
      <w:r>
        <w:rPr>
          <w:lang w:val="en-US"/>
        </w:rPr>
        <w:t>2</w:t>
      </w:r>
      <w:r w:rsidR="00F956D6">
        <w:t>3</w:t>
      </w:r>
      <w:r>
        <w:t>-СФ</w:t>
      </w:r>
    </w:p>
    <w:sectPr w:rsidR="00513F2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300" w:rsidRDefault="004E7300">
      <w:pPr>
        <w:spacing w:line="240" w:lineRule="auto"/>
      </w:pPr>
      <w:r>
        <w:separator/>
      </w:r>
    </w:p>
  </w:endnote>
  <w:endnote w:type="continuationSeparator" w:id="0">
    <w:p w:rsidR="004E7300" w:rsidRDefault="004E73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D5C01F4-7CB3-487A-9A78-F8C35B9EAB6B}"/>
    <w:embedBold r:id="rId2" w:fontKey="{DA89F1E8-0EA7-409E-9964-6D42AD01A4F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41AEC29-8924-4B28-9F3C-BA58581674D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0530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56D6">
      <w:rPr>
        <w:noProof/>
      </w:rPr>
      <w:t>sa10438.docx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C0F65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956D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05308" w:rsidRDefault="00105308" w:rsidP="0010530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56D6">
      <w:rPr>
        <w:noProof/>
      </w:rPr>
      <w:t>sa10438.docx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956D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300" w:rsidRDefault="004E7300">
      <w:pPr>
        <w:spacing w:line="240" w:lineRule="auto"/>
      </w:pPr>
      <w:r>
        <w:separator/>
      </w:r>
    </w:p>
  </w:footnote>
  <w:footnote w:type="continuationSeparator" w:id="0">
    <w:p w:rsidR="004E7300" w:rsidRDefault="004E730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956D6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119"/>
    <w:rsid w:val="000D3F67"/>
    <w:rsid w:val="00105308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61368"/>
    <w:rsid w:val="004A68AB"/>
    <w:rsid w:val="004E7300"/>
    <w:rsid w:val="00505068"/>
    <w:rsid w:val="00513F2F"/>
    <w:rsid w:val="00545F85"/>
    <w:rsid w:val="005B2AEB"/>
    <w:rsid w:val="006C0F65"/>
    <w:rsid w:val="00720496"/>
    <w:rsid w:val="00723EF8"/>
    <w:rsid w:val="0078182C"/>
    <w:rsid w:val="007E6AF0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A7856"/>
    <w:rsid w:val="00CF27C2"/>
    <w:rsid w:val="00CF731B"/>
    <w:rsid w:val="00DA769E"/>
    <w:rsid w:val="00DD7954"/>
    <w:rsid w:val="00E02685"/>
    <w:rsid w:val="00E46119"/>
    <w:rsid w:val="00F178A8"/>
    <w:rsid w:val="00F21BB0"/>
    <w:rsid w:val="00F9160B"/>
    <w:rsid w:val="00F9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75059B-CC88-47E3-A0F6-97E931247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4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6E39C29FDB64EECA8494131A7A01E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02E04EF-43D1-4BED-A6D3-6EC5CF5A4092}"/>
      </w:docPartPr>
      <w:docPartBody>
        <w:p w:rsidR="00F74A06" w:rsidRDefault="00F74A06">
          <w:pPr>
            <w:pStyle w:val="46E39C29FDB64EECA8494131A7A01E1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A06"/>
    <w:rsid w:val="000F2440"/>
    <w:rsid w:val="00B20DAA"/>
    <w:rsid w:val="00F7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6E39C29FDB64EECA8494131A7A01E13">
    <w:name w:val="46E39C29FDB64EECA8494131A7A01E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24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Резников+</dc:creator>
  <cp:keywords/>
  <dc:description>SA20.11.2025 ZO21.11.2025 DE25.11.2025 </dc:description>
  <cp:lastModifiedBy>Жарков М.А.</cp:lastModifiedBy>
  <cp:revision>5</cp:revision>
  <cp:lastPrinted>2025-11-25T14:05:00Z</cp:lastPrinted>
  <dcterms:created xsi:type="dcterms:W3CDTF">2025-11-20T08:07:00Z</dcterms:created>
  <dcterms:modified xsi:type="dcterms:W3CDTF">2025-11-26T07:28:00Z</dcterms:modified>
</cp:coreProperties>
</file>