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6706EC92F8C413886DB01B59B0FB93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B3249" w:rsidRDefault="00545F85" w:rsidP="00BB324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6706EC92F8C413886DB01B59B0FB93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B3249" w:rsidRDefault="00BB3249" w:rsidP="00BB3249">
      <w:pPr>
        <w:pStyle w:val="1"/>
      </w:pPr>
      <w:r w:rsidRPr="00BB3249">
        <w:t xml:space="preserve">О Федеральном законе "О внесении изменений </w:t>
      </w:r>
    </w:p>
    <w:p w:rsidR="00BB3249" w:rsidRPr="00BB3249" w:rsidRDefault="00BB3249" w:rsidP="00BB3249">
      <w:pPr>
        <w:pStyle w:val="2"/>
      </w:pPr>
      <w:r w:rsidRPr="00BB3249">
        <w:t>в Жилищный кодекс Российской Федерации"</w:t>
      </w:r>
    </w:p>
    <w:p w:rsidR="00BB3249" w:rsidRPr="00BB3249" w:rsidRDefault="00BB3249" w:rsidP="00BB3249">
      <w:pPr>
        <w:pStyle w:val="2"/>
      </w:pPr>
    </w:p>
    <w:p w:rsidR="00BB3249" w:rsidRPr="00BB3249" w:rsidRDefault="00BB3249" w:rsidP="00BB3249">
      <w:pPr>
        <w:pStyle w:val="2"/>
      </w:pPr>
    </w:p>
    <w:p w:rsidR="00BB3249" w:rsidRPr="00BB3249" w:rsidRDefault="00BB3249" w:rsidP="00BB3249">
      <w:pPr>
        <w:pStyle w:val="2"/>
      </w:pPr>
    </w:p>
    <w:p w:rsidR="00BB3249" w:rsidRDefault="00BB3249">
      <w:r w:rsidRPr="00BB3249">
        <w:t xml:space="preserve">Рассмотрев принятый Государственной Думой Федерального Собрания Российской Федерации 16 декабря 2025 года Федеральный закон "О внесении изменений в Жилищный кодекс Российской Федерации"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B3249" w:rsidRDefault="00BB3249"/>
    <w:p w:rsidR="00BB3249" w:rsidRPr="00BB3249" w:rsidRDefault="00BB3249" w:rsidP="00BB3249">
      <w:r w:rsidRPr="00BB3249">
        <w:t xml:space="preserve">1. Одобрить Федеральный закон "О внесении изменений </w:t>
      </w:r>
      <w:r>
        <w:br/>
      </w:r>
      <w:r w:rsidRPr="00BB3249">
        <w:t>в Жилищный кодекс Российской Федерации".</w:t>
      </w:r>
    </w:p>
    <w:p w:rsidR="00BB3249" w:rsidRPr="00BB3249" w:rsidRDefault="00BB3249" w:rsidP="00BB3249">
      <w:r w:rsidRPr="00BB3249"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BB3249" w:rsidRDefault="00BB3249" w:rsidP="00545F85"/>
    <w:p w:rsidR="002B1A4D" w:rsidRDefault="002B1A4D" w:rsidP="00D4395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</w:t>
      </w:r>
      <w:bookmarkStart w:id="0" w:name="_GoBack"/>
      <w:bookmarkEnd w:id="0"/>
      <w:r>
        <w:t>. МАТВИЕНКО</w:t>
      </w:r>
    </w:p>
    <w:p w:rsidR="00BB3249" w:rsidRDefault="00BB3249" w:rsidP="00C74F19">
      <w:pPr>
        <w:pStyle w:val="ac"/>
      </w:pPr>
    </w:p>
    <w:p w:rsidR="00545F85" w:rsidRDefault="00545F85" w:rsidP="00545F85">
      <w:pPr>
        <w:pStyle w:val="ac"/>
      </w:pPr>
    </w:p>
    <w:p w:rsidR="00D43956" w:rsidRDefault="00D43956" w:rsidP="00C87FBE">
      <w:pPr>
        <w:pStyle w:val="ac"/>
      </w:pPr>
      <w:r>
        <w:t>Москва</w:t>
      </w:r>
      <w:r>
        <w:br/>
        <w:t>19 декабря 2025 года</w:t>
      </w:r>
    </w:p>
    <w:p w:rsidR="00D43956" w:rsidRDefault="00D43956" w:rsidP="00C87FBE">
      <w:pPr>
        <w:pStyle w:val="ac"/>
      </w:pPr>
      <w:r>
        <w:t>№ 599-СФ</w:t>
      </w:r>
    </w:p>
    <w:p w:rsidR="00545F85" w:rsidRDefault="00545F85" w:rsidP="00545F85">
      <w:pPr>
        <w:pStyle w:val="ac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048E" w:rsidRDefault="002B048E">
      <w:pPr>
        <w:spacing w:line="240" w:lineRule="auto"/>
      </w:pPr>
      <w:r>
        <w:separator/>
      </w:r>
    </w:p>
  </w:endnote>
  <w:endnote w:type="continuationSeparator" w:id="0">
    <w:p w:rsidR="002B048E" w:rsidRDefault="002B04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E5AE0C5-2D3D-4762-AA4D-8EF9B51098B4}"/>
    <w:embedBold r:id="rId2" w:fontKey="{D5E37EFB-24E5-45A8-A552-44D416086FD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C374B2D-E767-4503-8C75-79D2A2926B8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B1A4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43956">
      <w:rPr>
        <w:noProof/>
      </w:rPr>
      <w:t>zo7283.docx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74573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4395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B1A4D" w:rsidRDefault="002B1A4D" w:rsidP="002B1A4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43956">
      <w:rPr>
        <w:noProof/>
      </w:rPr>
      <w:t>zo7283.docx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4395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048E" w:rsidRDefault="002B048E">
      <w:pPr>
        <w:spacing w:line="240" w:lineRule="auto"/>
      </w:pPr>
      <w:r>
        <w:separator/>
      </w:r>
    </w:p>
  </w:footnote>
  <w:footnote w:type="continuationSeparator" w:id="0">
    <w:p w:rsidR="002B048E" w:rsidRDefault="002B048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65D23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13C"/>
    <w:rsid w:val="000D3F67"/>
    <w:rsid w:val="001057BD"/>
    <w:rsid w:val="00205211"/>
    <w:rsid w:val="002623D0"/>
    <w:rsid w:val="00281807"/>
    <w:rsid w:val="002A1E3D"/>
    <w:rsid w:val="002B048E"/>
    <w:rsid w:val="002B1A4D"/>
    <w:rsid w:val="002B772D"/>
    <w:rsid w:val="002E3E26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758D3"/>
    <w:rsid w:val="0078182C"/>
    <w:rsid w:val="007B313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B3249"/>
    <w:rsid w:val="00CF27C2"/>
    <w:rsid w:val="00CF731B"/>
    <w:rsid w:val="00D43956"/>
    <w:rsid w:val="00D65D23"/>
    <w:rsid w:val="00DA769E"/>
    <w:rsid w:val="00DD4BD5"/>
    <w:rsid w:val="00E02685"/>
    <w:rsid w:val="00E74573"/>
    <w:rsid w:val="00EF618F"/>
    <w:rsid w:val="00F178A8"/>
    <w:rsid w:val="00F21BB0"/>
    <w:rsid w:val="00F9160B"/>
    <w:rsid w:val="00FE3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858AA9-F524-43DC-839F-F67E406C8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706EC92F8C413886DB01B59B0FB9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FDCDD7-8E21-4BC0-AAA3-09DBBB1E2156}"/>
      </w:docPartPr>
      <w:docPartBody>
        <w:p w:rsidR="009C5B17" w:rsidRDefault="009C5B17">
          <w:pPr>
            <w:pStyle w:val="46706EC92F8C413886DB01B59B0FB93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B17"/>
    <w:rsid w:val="00181076"/>
    <w:rsid w:val="0035494C"/>
    <w:rsid w:val="00655EC5"/>
    <w:rsid w:val="009C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6706EC92F8C413886DB01B59B0FB934">
    <w:name w:val="46706EC92F8C413886DB01B59B0FB9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23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Волкова+</dc:creator>
  <cp:keywords/>
  <dc:description>ZO17.12.2025 DE17.12.2025 </dc:description>
  <cp:lastModifiedBy>Жарков М.А.</cp:lastModifiedBy>
  <cp:revision>15</cp:revision>
  <cp:lastPrinted>2025-12-18T09:16:00Z</cp:lastPrinted>
  <dcterms:created xsi:type="dcterms:W3CDTF">2025-12-17T12:34:00Z</dcterms:created>
  <dcterms:modified xsi:type="dcterms:W3CDTF">2025-12-19T06:12:00Z</dcterms:modified>
</cp:coreProperties>
</file>