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647193DD8A74673B5B72BE5F6F37D0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62045" w:rsidRDefault="00545F85" w:rsidP="00B62045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647193DD8A74673B5B72BE5F6F37D0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62045" w:rsidRDefault="00B62045" w:rsidP="00B62045">
      <w:pPr>
        <w:pStyle w:val="1"/>
      </w:pPr>
      <w:r>
        <w:t xml:space="preserve">О Федеральном законе "О внесении изменений </w:t>
      </w:r>
    </w:p>
    <w:p w:rsidR="00B62045" w:rsidRDefault="00B62045" w:rsidP="00B62045">
      <w:pPr>
        <w:pStyle w:val="2"/>
      </w:pPr>
      <w:r>
        <w:t xml:space="preserve">в Федеральный закон "О воинской обязанности </w:t>
      </w:r>
    </w:p>
    <w:p w:rsidR="00B62045" w:rsidRDefault="00B62045" w:rsidP="00B62045">
      <w:pPr>
        <w:pStyle w:val="2"/>
      </w:pPr>
      <w:r>
        <w:t xml:space="preserve">и военной службе" и статью 11 Федерального закона </w:t>
      </w:r>
    </w:p>
    <w:p w:rsidR="00B62045" w:rsidRDefault="00B62045" w:rsidP="00B62045">
      <w:pPr>
        <w:pStyle w:val="2"/>
      </w:pPr>
      <w:r>
        <w:t>"Об альтернативной гражданской службе"</w:t>
      </w:r>
    </w:p>
    <w:p w:rsidR="00B62045" w:rsidRDefault="00B62045" w:rsidP="00B62045">
      <w:pPr>
        <w:pStyle w:val="2"/>
      </w:pPr>
    </w:p>
    <w:p w:rsidR="00B62045" w:rsidRPr="00B62045" w:rsidRDefault="00B62045" w:rsidP="00B62045">
      <w:pPr>
        <w:pStyle w:val="2"/>
      </w:pPr>
    </w:p>
    <w:p w:rsidR="00B62045" w:rsidRDefault="00B62045">
      <w:r>
        <w:t xml:space="preserve">Рассмотрев принятый Государственной Думой Федерального Собрания Российской Федерации 28 октября 2025 года Федеральный закон "О внесении изменений в Федеральный закон "О воинской обязанности и военной службе" и статью 11 Федерального закона "Об альтернативной гражданской службе", </w:t>
      </w:r>
      <w:r>
        <w:br/>
      </w:r>
      <w:r w:rsidR="00BB34DB">
        <w:t>в соответствии с частью 4 статьи </w:t>
      </w:r>
      <w:r>
        <w:t xml:space="preserve">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B62045" w:rsidRDefault="00B62045"/>
    <w:p w:rsidR="00B62045" w:rsidRDefault="00B62045" w:rsidP="00B62045">
      <w:r>
        <w:t>1. Одобрить Федеральный закон</w:t>
      </w:r>
      <w:r w:rsidR="00320264">
        <w:t xml:space="preserve"> "О внесении изменений </w:t>
      </w:r>
      <w:r w:rsidR="00320264">
        <w:br/>
        <w:t>в Федеральный закон</w:t>
      </w:r>
      <w:r>
        <w:t xml:space="preserve"> "О воинской обязанности </w:t>
      </w:r>
      <w:r w:rsidR="00BB34DB">
        <w:t>и военной службе" и статью </w:t>
      </w:r>
      <w:r>
        <w:t>11 Федерального закона "Об альтернативной гражданской службе".</w:t>
      </w:r>
    </w:p>
    <w:p w:rsidR="00B62045" w:rsidRDefault="00B62045" w:rsidP="00B62045">
      <w:r>
        <w:t xml:space="preserve">2. Настоящее постановление вступает в силу со дня его принятия. </w:t>
      </w:r>
    </w:p>
    <w:p w:rsidR="00B62045" w:rsidRDefault="00B62045" w:rsidP="00B62045"/>
    <w:p w:rsidR="00545F85" w:rsidRDefault="00A45A6C" w:rsidP="004474F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474F7" w:rsidRDefault="004474F7" w:rsidP="00B62045">
      <w:pPr>
        <w:pStyle w:val="ac"/>
      </w:pPr>
    </w:p>
    <w:p w:rsidR="004474F7" w:rsidRDefault="004474F7" w:rsidP="004474F7">
      <w:pPr>
        <w:pStyle w:val="af"/>
      </w:pPr>
      <w:r>
        <w:t>Москва</w:t>
      </w:r>
    </w:p>
    <w:p w:rsidR="004474F7" w:rsidRDefault="004474F7" w:rsidP="004474F7">
      <w:pPr>
        <w:pStyle w:val="af"/>
      </w:pPr>
      <w:r>
        <w:t>29 октября 2025 года</w:t>
      </w:r>
    </w:p>
    <w:p w:rsidR="004474F7" w:rsidRDefault="004474F7" w:rsidP="004474F7">
      <w:pPr>
        <w:pStyle w:val="ac"/>
      </w:pPr>
      <w:r>
        <w:t>№ 480-СФ</w:t>
      </w:r>
    </w:p>
    <w:sectPr w:rsidR="004474F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1C9C" w:rsidRDefault="004E1C9C">
      <w:pPr>
        <w:spacing w:line="240" w:lineRule="auto"/>
      </w:pPr>
      <w:r>
        <w:separator/>
      </w:r>
    </w:p>
  </w:endnote>
  <w:endnote w:type="continuationSeparator" w:id="0">
    <w:p w:rsidR="004E1C9C" w:rsidRDefault="004E1C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BC2CC80-4C76-457A-8CEA-FF54429A1CC9}"/>
    <w:embedBold r:id="rId2" w:fontKey="{3390B44B-EBDD-4ED2-A52E-DB22014E8CB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126607B-2519-46F0-9516-8D90323999C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45A6C" w:rsidRDefault="00A45A6C" w:rsidP="00A45A6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474F7">
      <w:rPr>
        <w:noProof/>
      </w:rPr>
      <w:t>am2730.docx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474F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45A6C" w:rsidRDefault="00A45A6C" w:rsidP="00A45A6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474F7">
      <w:rPr>
        <w:noProof/>
      </w:rPr>
      <w:t>am2730.docx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474F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1C9C" w:rsidRDefault="004E1C9C">
      <w:pPr>
        <w:spacing w:line="240" w:lineRule="auto"/>
      </w:pPr>
      <w:r>
        <w:separator/>
      </w:r>
    </w:p>
  </w:footnote>
  <w:footnote w:type="continuationSeparator" w:id="0">
    <w:p w:rsidR="004E1C9C" w:rsidRDefault="004E1C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474F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1C4"/>
    <w:rsid w:val="00013D6C"/>
    <w:rsid w:val="000D3F67"/>
    <w:rsid w:val="001057BD"/>
    <w:rsid w:val="00205211"/>
    <w:rsid w:val="002623D0"/>
    <w:rsid w:val="002A1E3D"/>
    <w:rsid w:val="002B772D"/>
    <w:rsid w:val="003114B9"/>
    <w:rsid w:val="00320264"/>
    <w:rsid w:val="003273F1"/>
    <w:rsid w:val="0035125E"/>
    <w:rsid w:val="00423816"/>
    <w:rsid w:val="004474F7"/>
    <w:rsid w:val="004A68AB"/>
    <w:rsid w:val="004E1C9C"/>
    <w:rsid w:val="00505068"/>
    <w:rsid w:val="00545F85"/>
    <w:rsid w:val="005B2AEB"/>
    <w:rsid w:val="006903F5"/>
    <w:rsid w:val="00720496"/>
    <w:rsid w:val="00723EF8"/>
    <w:rsid w:val="0078182C"/>
    <w:rsid w:val="00885B74"/>
    <w:rsid w:val="00910EF7"/>
    <w:rsid w:val="00997F4C"/>
    <w:rsid w:val="00A45A6C"/>
    <w:rsid w:val="00A82E08"/>
    <w:rsid w:val="00AA344E"/>
    <w:rsid w:val="00B07D98"/>
    <w:rsid w:val="00B30B27"/>
    <w:rsid w:val="00B33546"/>
    <w:rsid w:val="00B62045"/>
    <w:rsid w:val="00B67711"/>
    <w:rsid w:val="00BB34DB"/>
    <w:rsid w:val="00BE71C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E8E3DE-3BBE-4B7A-8324-5A810DA0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8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647193DD8A74673B5B72BE5F6F37D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EF054E-0E91-415B-A406-00CE37743038}"/>
      </w:docPartPr>
      <w:docPartBody>
        <w:p w:rsidR="00BA6D9E" w:rsidRDefault="00BA6D9E">
          <w:pPr>
            <w:pStyle w:val="F647193DD8A74673B5B72BE5F6F37D0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D9E"/>
    <w:rsid w:val="000B2A79"/>
    <w:rsid w:val="00BA6D9E"/>
    <w:rsid w:val="00C7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647193DD8A74673B5B72BE5F6F37D00">
    <w:name w:val="F647193DD8A74673B5B72BE5F6F37D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Шишкин+</dc:creator>
  <cp:keywords/>
  <dc:description>AM28.10.2025 AM28.10.2025 AM28.10.2025 </dc:description>
  <cp:lastModifiedBy>Жарков М.А.</cp:lastModifiedBy>
  <cp:revision>5</cp:revision>
  <cp:lastPrinted>2025-10-28T14:38:00Z</cp:lastPrinted>
  <dcterms:created xsi:type="dcterms:W3CDTF">2025-10-28T08:34:00Z</dcterms:created>
  <dcterms:modified xsi:type="dcterms:W3CDTF">2025-10-28T14:57:00Z</dcterms:modified>
</cp:coreProperties>
</file>