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A5068CF75D6408491B45F9E1AE688A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F10F2" w:rsidRDefault="00545F85" w:rsidP="001F10F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A5068CF75D6408491B45F9E1AE688A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80DE6" w:rsidRDefault="00B80DE6" w:rsidP="00B80DE6">
      <w:pPr>
        <w:pStyle w:val="1"/>
      </w:pPr>
      <w:r>
        <w:t>Об изменении состава Комитета Совета Федерации</w:t>
      </w:r>
    </w:p>
    <w:p w:rsidR="00B80DE6" w:rsidRDefault="00B80DE6" w:rsidP="00B80DE6">
      <w:pPr>
        <w:pStyle w:val="2"/>
      </w:pPr>
      <w:r>
        <w:t>по Регламенту и организации парламентской деятельности</w:t>
      </w:r>
    </w:p>
    <w:p w:rsidR="00B80DE6" w:rsidRDefault="00B80DE6" w:rsidP="00B80DE6">
      <w:pPr>
        <w:pStyle w:val="2"/>
      </w:pPr>
    </w:p>
    <w:p w:rsidR="00B80DE6" w:rsidRDefault="00B80DE6" w:rsidP="00B80DE6">
      <w:pPr>
        <w:pStyle w:val="2"/>
      </w:pPr>
    </w:p>
    <w:p w:rsidR="00B80DE6" w:rsidRDefault="00B80DE6" w:rsidP="00B80DE6">
      <w:pPr>
        <w:pStyle w:val="2"/>
      </w:pPr>
    </w:p>
    <w:p w:rsidR="00B80DE6" w:rsidRDefault="00B80DE6" w:rsidP="00B80DE6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bookmarkStart w:id="0" w:name="_GoBack"/>
      <w:bookmarkEnd w:id="0"/>
      <w:r>
        <w:t>:</w:t>
      </w:r>
    </w:p>
    <w:p w:rsidR="00B80DE6" w:rsidRDefault="00B80DE6" w:rsidP="00B80DE6"/>
    <w:p w:rsidR="00B80DE6" w:rsidRDefault="00B80DE6" w:rsidP="00B80DE6">
      <w:r>
        <w:t xml:space="preserve">1. Ввести в состав Комитета Совета Федерации </w:t>
      </w:r>
      <w:r>
        <w:rPr>
          <w:szCs w:val="28"/>
        </w:rPr>
        <w:t xml:space="preserve">по Регламенту и организации парламентской деятельности </w:t>
      </w:r>
      <w:r>
        <w:t>сенатора Российской Федерации Бойко Романа Степановича.</w:t>
      </w:r>
    </w:p>
    <w:p w:rsidR="00B80DE6" w:rsidRDefault="00B80DE6" w:rsidP="00B80DE6">
      <w:r>
        <w:t>2. Настоящее постановление вступает в силу со дня его принятия.</w:t>
      </w:r>
    </w:p>
    <w:p w:rsidR="00B80DE6" w:rsidRDefault="00B80DE6" w:rsidP="00B80DE6"/>
    <w:p w:rsidR="00B80DE6" w:rsidRDefault="00B80DE6" w:rsidP="00B80DE6"/>
    <w:p w:rsidR="00B80DE6" w:rsidRDefault="00B80DE6" w:rsidP="00B80DE6"/>
    <w:p w:rsidR="00B80DE6" w:rsidRDefault="00B80DE6" w:rsidP="00A22838">
      <w:pPr>
        <w:pStyle w:val="11"/>
      </w:pPr>
      <w:r>
        <w:t xml:space="preserve">Председатель </w:t>
      </w:r>
    </w:p>
    <w:p w:rsidR="00B80DE6" w:rsidRDefault="00B80DE6" w:rsidP="00A22838">
      <w:pPr>
        <w:pStyle w:val="11"/>
      </w:pPr>
      <w:r>
        <w:t>Совета Федерации</w:t>
      </w:r>
    </w:p>
    <w:p w:rsidR="00B80DE6" w:rsidRDefault="00B80DE6" w:rsidP="00A22838">
      <w:pPr>
        <w:pStyle w:val="11"/>
      </w:pPr>
      <w:r>
        <w:t>Федерального Собрания</w:t>
      </w:r>
    </w:p>
    <w:p w:rsidR="001F10F2" w:rsidRDefault="00B80DE6" w:rsidP="00A22838">
      <w:pPr>
        <w:pStyle w:val="11"/>
      </w:pPr>
      <w:r>
        <w:t>Российской Федерации</w:t>
      </w:r>
      <w:r>
        <w:tab/>
      </w:r>
      <w:r w:rsidR="001F10F2">
        <w:tab/>
        <w:t>В.И. МАТВИЕНКО</w:t>
      </w:r>
    </w:p>
    <w:p w:rsidR="001F10F2" w:rsidRDefault="001F10F2" w:rsidP="00B80DE6">
      <w:pPr>
        <w:pStyle w:val="ac"/>
      </w:pPr>
    </w:p>
    <w:p w:rsidR="00A22838" w:rsidRDefault="00A22838" w:rsidP="00B80DE6">
      <w:pPr>
        <w:pStyle w:val="ac"/>
      </w:pPr>
    </w:p>
    <w:p w:rsidR="00A22838" w:rsidRDefault="00A22838" w:rsidP="00B80DE6">
      <w:pPr>
        <w:pStyle w:val="ac"/>
      </w:pPr>
    </w:p>
    <w:p w:rsidR="00A22838" w:rsidRDefault="00A22838" w:rsidP="00B80DE6">
      <w:pPr>
        <w:pStyle w:val="ac"/>
      </w:pPr>
    </w:p>
    <w:p w:rsidR="00A22838" w:rsidRDefault="00A22838">
      <w:pPr>
        <w:pStyle w:val="af"/>
      </w:pPr>
      <w:r>
        <w:t>Москва</w:t>
      </w:r>
    </w:p>
    <w:p w:rsidR="00A22838" w:rsidRDefault="00A22838">
      <w:pPr>
        <w:pStyle w:val="af"/>
      </w:pPr>
      <w:r>
        <w:t>19 декабря 2025 года</w:t>
      </w:r>
      <w:r>
        <w:br/>
        <w:t>№ 579-СФ</w:t>
      </w:r>
    </w:p>
    <w:p w:rsidR="00A22838" w:rsidRDefault="00A22838" w:rsidP="00B80DE6">
      <w:pPr>
        <w:pStyle w:val="ac"/>
      </w:pPr>
    </w:p>
    <w:sectPr w:rsidR="00A2283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EFF" w:rsidRDefault="000B1EFF">
      <w:pPr>
        <w:spacing w:line="240" w:lineRule="auto"/>
      </w:pPr>
      <w:r>
        <w:separator/>
      </w:r>
    </w:p>
  </w:endnote>
  <w:endnote w:type="continuationSeparator" w:id="0">
    <w:p w:rsidR="000B1EFF" w:rsidRDefault="000B1E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6AAD55F-2373-42C4-BB67-E878048F72BB}"/>
    <w:embedBold r:id="rId2" w:fontKey="{62F543E1-94EE-4D32-BAE7-8DB86D71781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DAEA02A-DC3A-46B6-9252-AB6D657A3C4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F10F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22838">
      <w:rPr>
        <w:noProof/>
      </w:rPr>
      <w:t>am2788.docx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55C62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2283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F10F2" w:rsidRDefault="001F10F2" w:rsidP="001F10F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22838">
      <w:rPr>
        <w:noProof/>
      </w:rPr>
      <w:t>am2788.docx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2283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EFF" w:rsidRDefault="000B1EFF">
      <w:pPr>
        <w:spacing w:line="240" w:lineRule="auto"/>
      </w:pPr>
      <w:r>
        <w:separator/>
      </w:r>
    </w:p>
  </w:footnote>
  <w:footnote w:type="continuationSeparator" w:id="0">
    <w:p w:rsidR="000B1EFF" w:rsidRDefault="000B1E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2283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2F4"/>
    <w:rsid w:val="000B1EFF"/>
    <w:rsid w:val="000D3F67"/>
    <w:rsid w:val="001057BD"/>
    <w:rsid w:val="001F10F2"/>
    <w:rsid w:val="00205211"/>
    <w:rsid w:val="002623D0"/>
    <w:rsid w:val="002A1E3D"/>
    <w:rsid w:val="002B772D"/>
    <w:rsid w:val="003114B9"/>
    <w:rsid w:val="003273F1"/>
    <w:rsid w:val="0035125E"/>
    <w:rsid w:val="00355C62"/>
    <w:rsid w:val="00423816"/>
    <w:rsid w:val="004A68AB"/>
    <w:rsid w:val="00505068"/>
    <w:rsid w:val="00545F85"/>
    <w:rsid w:val="005B2AEB"/>
    <w:rsid w:val="006422F4"/>
    <w:rsid w:val="00720496"/>
    <w:rsid w:val="00723EF8"/>
    <w:rsid w:val="0078182C"/>
    <w:rsid w:val="00885B74"/>
    <w:rsid w:val="00910EF7"/>
    <w:rsid w:val="00997F4C"/>
    <w:rsid w:val="00A22838"/>
    <w:rsid w:val="00A82E08"/>
    <w:rsid w:val="00AA344E"/>
    <w:rsid w:val="00B07D98"/>
    <w:rsid w:val="00B30B27"/>
    <w:rsid w:val="00B33546"/>
    <w:rsid w:val="00B67711"/>
    <w:rsid w:val="00B80DE6"/>
    <w:rsid w:val="00CF27C2"/>
    <w:rsid w:val="00CF731B"/>
    <w:rsid w:val="00DA769E"/>
    <w:rsid w:val="00DF2848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C3A959-4FC5-470E-AC63-41B2CAD5E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customStyle="1" w:styleId="12">
    <w:name w:val="ïîäïèñü1"/>
    <w:basedOn w:val="a"/>
    <w:rsid w:val="00B80DE6"/>
    <w:pPr>
      <w:widowControl w:val="0"/>
      <w:tabs>
        <w:tab w:val="left" w:pos="6804"/>
      </w:tabs>
      <w:overflowPunct/>
      <w:spacing w:line="-278" w:lineRule="auto"/>
      <w:ind w:right="3686" w:firstLine="0"/>
      <w:jc w:val="left"/>
      <w:textAlignment w:val="auto"/>
    </w:pPr>
    <w:rPr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6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A5068CF75D6408491B45F9E1AE688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D93CD2-2527-41AA-A7DF-9E3CDDA046EB}"/>
      </w:docPartPr>
      <w:docPartBody>
        <w:p w:rsidR="00505216" w:rsidRDefault="00505216">
          <w:pPr>
            <w:pStyle w:val="BA5068CF75D6408491B45F9E1AE688A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216"/>
    <w:rsid w:val="00505216"/>
    <w:rsid w:val="00624045"/>
    <w:rsid w:val="00DF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A5068CF75D6408491B45F9E1AE688AE">
    <w:name w:val="BA5068CF75D6408491B45F9E1AE688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AM18.12.2025 SA18.12.2025 </dc:description>
  <cp:lastModifiedBy>Жарков М.А.</cp:lastModifiedBy>
  <cp:revision>4</cp:revision>
  <cp:lastPrinted>2025-12-18T12:25:00Z</cp:lastPrinted>
  <dcterms:created xsi:type="dcterms:W3CDTF">2025-12-18T07:16:00Z</dcterms:created>
  <dcterms:modified xsi:type="dcterms:W3CDTF">2025-12-18T13:57:00Z</dcterms:modified>
</cp:coreProperties>
</file>