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D82CAB" w:rsidRDefault="00545F85" w:rsidP="00545F85">
      <w:pPr>
        <w:spacing w:line="240" w:lineRule="auto"/>
        <w:ind w:firstLine="0"/>
        <w:jc w:val="left"/>
        <w:rPr>
          <w:sz w:val="16"/>
          <w:szCs w:val="16"/>
          <w:lang w:val="en-US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58D677A6C2045768C1F0B0E1F2DE76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17DCD" w:rsidRDefault="00545F85" w:rsidP="00317DCD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58D677A6C2045768C1F0B0E1F2DE76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74AB8" w:rsidRDefault="00317DCD" w:rsidP="00317DCD">
      <w:pPr>
        <w:pStyle w:val="1"/>
      </w:pPr>
      <w:r w:rsidRPr="00500CDB">
        <w:t>О Федеральном законе</w:t>
      </w:r>
    </w:p>
    <w:p w:rsidR="00D74AB8" w:rsidRDefault="00317DCD" w:rsidP="00D74AB8">
      <w:pPr>
        <w:pStyle w:val="2"/>
      </w:pPr>
      <w:r>
        <w:t>"О ратификации</w:t>
      </w:r>
      <w:r w:rsidR="00D74AB8">
        <w:t xml:space="preserve"> </w:t>
      </w:r>
      <w:r w:rsidRPr="00317DCD">
        <w:t>Протокола о</w:t>
      </w:r>
      <w:r w:rsidR="00D74AB8">
        <w:t xml:space="preserve"> внесении изменений</w:t>
      </w:r>
    </w:p>
    <w:p w:rsidR="00317DCD" w:rsidRPr="00317DCD" w:rsidRDefault="00317DCD" w:rsidP="00D74AB8">
      <w:pPr>
        <w:pStyle w:val="2"/>
      </w:pPr>
      <w:r w:rsidRPr="00317DCD">
        <w:t>в Конвенцию</w:t>
      </w:r>
      <w:r w:rsidR="00D74AB8">
        <w:t xml:space="preserve"> </w:t>
      </w:r>
      <w:r w:rsidRPr="00317DCD">
        <w:t>о правовой помощи и правовых отношениях</w:t>
      </w:r>
    </w:p>
    <w:p w:rsidR="00317DCD" w:rsidRPr="00317DCD" w:rsidRDefault="00317DCD" w:rsidP="00317DCD">
      <w:pPr>
        <w:pStyle w:val="2"/>
      </w:pPr>
      <w:r w:rsidRPr="00317DCD">
        <w:t>по гражданским, семейным и уголовным делам</w:t>
      </w:r>
    </w:p>
    <w:p w:rsidR="00317DCD" w:rsidRPr="00317DCD" w:rsidRDefault="00317DCD" w:rsidP="00317DCD">
      <w:pPr>
        <w:pStyle w:val="2"/>
      </w:pPr>
      <w:r w:rsidRPr="00317DCD">
        <w:t>от 7 октября 2002 года"</w:t>
      </w:r>
    </w:p>
    <w:p w:rsidR="00317DCD" w:rsidRDefault="00317DCD" w:rsidP="00317DCD">
      <w:pPr>
        <w:pStyle w:val="2"/>
      </w:pPr>
    </w:p>
    <w:p w:rsidR="00D74AB8" w:rsidRDefault="00D74AB8" w:rsidP="00317DCD">
      <w:pPr>
        <w:pStyle w:val="2"/>
      </w:pPr>
    </w:p>
    <w:p w:rsidR="00317DCD" w:rsidRPr="00317DCD" w:rsidRDefault="00317DCD" w:rsidP="00317DCD">
      <w:pPr>
        <w:pStyle w:val="2"/>
      </w:pPr>
    </w:p>
    <w:p w:rsidR="00317DCD" w:rsidRPr="00317DCD" w:rsidRDefault="00317DCD" w:rsidP="00317DCD">
      <w:pPr>
        <w:pStyle w:val="2"/>
      </w:pPr>
    </w:p>
    <w:p w:rsidR="00317DCD" w:rsidRDefault="00317DCD">
      <w:r w:rsidRPr="00317DCD">
        <w:t xml:space="preserve">Рассмотрев принятый Государственной Думой Федерального Собрания Российской Федерации 14 января 2026 года Федеральный закон "О ратификации Протокола о внесении изменений в Конвенцию о правовой помощи и правовых отношениях по гражданским, семейным и уголовным делам </w:t>
      </w:r>
      <w:r w:rsidRPr="00317DCD">
        <w:br/>
        <w:t>от 7 октября 2002 года" в соответствии со статьей 106 Конституции Российской Федерации, Совет Федерации</w:t>
      </w:r>
      <w:r>
        <w:t xml:space="preserve">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317DCD" w:rsidRDefault="00317DCD"/>
    <w:p w:rsidR="00317DCD" w:rsidRPr="00317DCD" w:rsidRDefault="00317DCD" w:rsidP="00317DCD">
      <w:r w:rsidRPr="00317DCD">
        <w:t>1.</w:t>
      </w:r>
      <w:r>
        <w:t> </w:t>
      </w:r>
      <w:r w:rsidRPr="00317DCD">
        <w:t xml:space="preserve">Одобрить Федеральный закон "О ратификации Протокола о внесении изменений в Конвенцию о правовой помощи </w:t>
      </w:r>
      <w:r>
        <w:br/>
      </w:r>
      <w:r w:rsidRPr="00317DCD">
        <w:t>и правовых отношениях по гражданским, семейным и уголовным делам от 7 октября 2002 года".</w:t>
      </w:r>
    </w:p>
    <w:p w:rsidR="00D74AB8" w:rsidRDefault="00D74AB8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317DCD" w:rsidRPr="00317DCD" w:rsidRDefault="00317DCD" w:rsidP="00317DCD">
      <w:r w:rsidRPr="00317DCD">
        <w:lastRenderedPageBreak/>
        <w:t>2.</w:t>
      </w:r>
      <w:r>
        <w:t> </w:t>
      </w:r>
      <w:r w:rsidRPr="00317DCD">
        <w:t>Настоящее постановление вступает в силу со дня его принятия.</w:t>
      </w:r>
    </w:p>
    <w:p w:rsidR="00317DCD" w:rsidRDefault="00317DCD" w:rsidP="00317DCD">
      <w:pPr>
        <w:spacing w:line="420" w:lineRule="exact"/>
        <w:rPr>
          <w:rFonts w:cs="Arial"/>
          <w:szCs w:val="28"/>
        </w:rPr>
      </w:pPr>
    </w:p>
    <w:p w:rsidR="00D74AB8" w:rsidRPr="00114D41" w:rsidRDefault="00D74AB8" w:rsidP="00317DCD">
      <w:pPr>
        <w:spacing w:line="420" w:lineRule="exact"/>
        <w:rPr>
          <w:rFonts w:cs="Arial"/>
          <w:szCs w:val="28"/>
        </w:rPr>
      </w:pPr>
    </w:p>
    <w:p w:rsidR="00317DCD" w:rsidRPr="00A61E16" w:rsidRDefault="00317DCD" w:rsidP="00317DCD">
      <w:pPr>
        <w:rPr>
          <w:rFonts w:cs="Arial"/>
        </w:rPr>
      </w:pPr>
    </w:p>
    <w:p w:rsidR="00293C0C" w:rsidRDefault="00317DCD" w:rsidP="00D82CA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293C0C">
        <w:t>В.И. МАТВИЕНКО</w:t>
      </w:r>
    </w:p>
    <w:p w:rsidR="00317DCD" w:rsidRDefault="00317DCD" w:rsidP="00C74F19">
      <w:pPr>
        <w:pStyle w:val="ac"/>
      </w:pPr>
    </w:p>
    <w:p w:rsidR="00D82CAB" w:rsidRDefault="00D82CAB" w:rsidP="00C74F19">
      <w:pPr>
        <w:pStyle w:val="ac"/>
      </w:pPr>
    </w:p>
    <w:p w:rsidR="00D82CAB" w:rsidRDefault="00D82CAB" w:rsidP="00C74F19">
      <w:pPr>
        <w:pStyle w:val="ac"/>
      </w:pPr>
    </w:p>
    <w:p w:rsidR="00D82CAB" w:rsidRDefault="00D82CAB" w:rsidP="00D82CAB">
      <w:pPr>
        <w:pStyle w:val="af"/>
      </w:pPr>
      <w:r>
        <w:t>Москва</w:t>
      </w:r>
    </w:p>
    <w:p w:rsidR="00D82CAB" w:rsidRDefault="00D82CAB" w:rsidP="00D82CAB">
      <w:pPr>
        <w:pStyle w:val="af"/>
      </w:pPr>
      <w:r>
        <w:t>28 января 2026 года</w:t>
      </w:r>
    </w:p>
    <w:p w:rsidR="00D82CAB" w:rsidRDefault="00D82CAB" w:rsidP="00D82CAB">
      <w:pPr>
        <w:pStyle w:val="af"/>
      </w:pPr>
      <w:r>
        <w:t>№ 9-СФ</w:t>
      </w:r>
    </w:p>
    <w:sectPr w:rsidR="00D82CA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361" w:rsidRDefault="005C4361">
      <w:pPr>
        <w:spacing w:line="240" w:lineRule="auto"/>
      </w:pPr>
      <w:r>
        <w:separator/>
      </w:r>
    </w:p>
  </w:endnote>
  <w:endnote w:type="continuationSeparator" w:id="0">
    <w:p w:rsidR="005C4361" w:rsidRDefault="005C43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1CCF6FC-D918-4F98-ADCD-7F713612A758}"/>
    <w:embedBold r:id="rId2" w:fontKey="{48153015-EC16-4243-80A4-840193F67EF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D4CE333-55DE-45AC-B634-11ED4B5D278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93C0C" w:rsidRDefault="00293C0C" w:rsidP="00293C0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82CAB">
      <w:rPr>
        <w:noProof/>
      </w:rPr>
      <w:t>qa10560.docx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82CAB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93C0C" w:rsidRDefault="00293C0C" w:rsidP="00293C0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82CAB">
      <w:rPr>
        <w:noProof/>
      </w:rPr>
      <w:t>qa10560.docx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82CA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361" w:rsidRDefault="005C4361">
      <w:pPr>
        <w:spacing w:line="240" w:lineRule="auto"/>
      </w:pPr>
      <w:r>
        <w:separator/>
      </w:r>
    </w:p>
  </w:footnote>
  <w:footnote w:type="continuationSeparator" w:id="0">
    <w:p w:rsidR="005C4361" w:rsidRDefault="005C43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2641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1FB"/>
    <w:rsid w:val="00026417"/>
    <w:rsid w:val="000D3F67"/>
    <w:rsid w:val="001057BD"/>
    <w:rsid w:val="00205211"/>
    <w:rsid w:val="002371FB"/>
    <w:rsid w:val="002623D0"/>
    <w:rsid w:val="00293C0C"/>
    <w:rsid w:val="002A1E3D"/>
    <w:rsid w:val="002B772D"/>
    <w:rsid w:val="003114B9"/>
    <w:rsid w:val="00317DCD"/>
    <w:rsid w:val="003273F1"/>
    <w:rsid w:val="0035125E"/>
    <w:rsid w:val="00423816"/>
    <w:rsid w:val="004A68AB"/>
    <w:rsid w:val="00505068"/>
    <w:rsid w:val="00545F85"/>
    <w:rsid w:val="005B2AEB"/>
    <w:rsid w:val="005C4361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665E6"/>
    <w:rsid w:val="00D74AB8"/>
    <w:rsid w:val="00D82CA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C42A9C-E2FE-4710-902F-1920B83A4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rsid w:val="00317DCD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rsid w:val="00317DCD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rsid w:val="00317DCD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rsid w:val="00317DCD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5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58D677A6C2045768C1F0B0E1F2DE7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E4875C-5822-4E10-8A9C-FC56AAF140E0}"/>
      </w:docPartPr>
      <w:docPartBody>
        <w:p w:rsidR="00306411" w:rsidRDefault="00306411">
          <w:pPr>
            <w:pStyle w:val="E58D677A6C2045768C1F0B0E1F2DE76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411"/>
    <w:rsid w:val="0029212C"/>
    <w:rsid w:val="00306411"/>
    <w:rsid w:val="00C4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58D677A6C2045768C1F0B0E1F2DE764">
    <w:name w:val="E58D677A6C2045768C1F0B0E1F2DE76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QA19.01.2026 SA21.01.2026 </dc:description>
  <cp:lastModifiedBy>Жарков М.А.</cp:lastModifiedBy>
  <cp:revision>4</cp:revision>
  <cp:lastPrinted>2026-01-27T14:31:00Z</cp:lastPrinted>
  <dcterms:created xsi:type="dcterms:W3CDTF">2026-01-19T08:12:00Z</dcterms:created>
  <dcterms:modified xsi:type="dcterms:W3CDTF">2026-01-28T05:06:00Z</dcterms:modified>
</cp:coreProperties>
</file>