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73699D1A9614150B323EE3856E5B67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942A1" w:rsidRDefault="00545F85" w:rsidP="00597A8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73699D1A9614150B323EE3856E5B67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942A1" w:rsidRPr="007942A1" w:rsidRDefault="007942A1" w:rsidP="007942A1">
      <w:pPr>
        <w:pStyle w:val="1"/>
      </w:pPr>
      <w:r w:rsidRPr="007942A1">
        <w:t xml:space="preserve">О Федеральном законе "О внесении изменения </w:t>
      </w:r>
    </w:p>
    <w:p w:rsidR="007942A1" w:rsidRDefault="007942A1" w:rsidP="007942A1">
      <w:pPr>
        <w:pStyle w:val="2"/>
      </w:pPr>
      <w:r w:rsidRPr="007942A1">
        <w:t>в статью 401</w:t>
      </w:r>
      <w:r w:rsidRPr="007942A1">
        <w:rPr>
          <w:vertAlign w:val="superscript"/>
        </w:rPr>
        <w:t>4</w:t>
      </w:r>
      <w:r w:rsidRPr="007942A1">
        <w:t xml:space="preserve"> Уголовно-процессуального кодекса </w:t>
      </w:r>
    </w:p>
    <w:p w:rsidR="007942A1" w:rsidRPr="007942A1" w:rsidRDefault="007942A1" w:rsidP="007942A1">
      <w:pPr>
        <w:pStyle w:val="2"/>
        <w:rPr>
          <w:bCs/>
        </w:rPr>
      </w:pPr>
      <w:r w:rsidRPr="007942A1">
        <w:t>Российской Федерации"</w:t>
      </w:r>
    </w:p>
    <w:p w:rsidR="007942A1" w:rsidRDefault="007942A1" w:rsidP="007942A1">
      <w:pPr>
        <w:pStyle w:val="2"/>
        <w:rPr>
          <w:rFonts w:cs="Arial"/>
          <w:sz w:val="26"/>
          <w:szCs w:val="26"/>
        </w:rPr>
      </w:pPr>
    </w:p>
    <w:p w:rsidR="007942A1" w:rsidRDefault="007942A1" w:rsidP="007942A1">
      <w:pPr>
        <w:pStyle w:val="2"/>
        <w:rPr>
          <w:rFonts w:cs="Arial"/>
          <w:sz w:val="26"/>
          <w:szCs w:val="26"/>
        </w:rPr>
      </w:pPr>
    </w:p>
    <w:p w:rsidR="007942A1" w:rsidRPr="007942A1" w:rsidRDefault="007942A1" w:rsidP="007942A1">
      <w:pPr>
        <w:pStyle w:val="2"/>
        <w:rPr>
          <w:rFonts w:cs="Arial"/>
          <w:sz w:val="26"/>
          <w:szCs w:val="26"/>
        </w:rPr>
      </w:pPr>
    </w:p>
    <w:p w:rsidR="007942A1" w:rsidRDefault="007942A1">
      <w:r w:rsidRPr="007942A1">
        <w:t>Рассмотрев принятый Государственной Думой Федерального Собрания Российской Федерации 9 декабря 2025 года Федеральный закон "О внесении изменения в статью</w:t>
      </w:r>
      <w:r w:rsidRPr="007942A1">
        <w:rPr>
          <w:szCs w:val="24"/>
        </w:rPr>
        <w:t xml:space="preserve"> 401</w:t>
      </w:r>
      <w:r w:rsidRPr="007942A1">
        <w:rPr>
          <w:szCs w:val="24"/>
          <w:vertAlign w:val="superscript"/>
        </w:rPr>
        <w:t>4</w:t>
      </w:r>
      <w:r w:rsidRPr="007942A1">
        <w:rPr>
          <w:szCs w:val="24"/>
        </w:rPr>
        <w:t xml:space="preserve"> Уголовно-процессуального кодекса Российской </w:t>
      </w:r>
      <w:r w:rsidRPr="007942A1">
        <w:t xml:space="preserve">Федерации", </w:t>
      </w:r>
      <w:r>
        <w:br/>
      </w:r>
      <w:r>
        <w:rPr>
          <w:szCs w:val="24"/>
        </w:rPr>
        <w:t xml:space="preserve">в соответствии с </w:t>
      </w:r>
      <w:r w:rsidRPr="007942A1">
        <w:rPr>
          <w:szCs w:val="24"/>
        </w:rPr>
        <w:t xml:space="preserve">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942A1" w:rsidRDefault="007942A1"/>
    <w:p w:rsidR="007942A1" w:rsidRPr="007942A1" w:rsidRDefault="007942A1" w:rsidP="007942A1">
      <w:pPr>
        <w:rPr>
          <w:bCs/>
        </w:rPr>
      </w:pPr>
      <w:r w:rsidRPr="007942A1">
        <w:rPr>
          <w:szCs w:val="24"/>
        </w:rPr>
        <w:t>1. Одобрить Федеральный закон</w:t>
      </w:r>
      <w:r w:rsidRPr="007942A1">
        <w:rPr>
          <w:bCs/>
        </w:rPr>
        <w:t xml:space="preserve"> "О внесении изменения </w:t>
      </w:r>
      <w:r>
        <w:rPr>
          <w:bCs/>
        </w:rPr>
        <w:br/>
      </w:r>
      <w:r w:rsidRPr="007942A1">
        <w:rPr>
          <w:bCs/>
        </w:rPr>
        <w:t>в статью 401</w:t>
      </w:r>
      <w:r w:rsidRPr="007942A1">
        <w:rPr>
          <w:bCs/>
          <w:vertAlign w:val="superscript"/>
        </w:rPr>
        <w:t>4</w:t>
      </w:r>
      <w:r w:rsidRPr="007942A1">
        <w:rPr>
          <w:bCs/>
        </w:rPr>
        <w:t xml:space="preserve"> Уголовно-процессуального кодекса Российской Федерации"</w:t>
      </w:r>
      <w:r w:rsidRPr="007942A1">
        <w:t>.</w:t>
      </w:r>
    </w:p>
    <w:p w:rsidR="007942A1" w:rsidRPr="007942A1" w:rsidRDefault="007942A1" w:rsidP="007942A1">
      <w:pPr>
        <w:rPr>
          <w:szCs w:val="24"/>
        </w:rPr>
      </w:pPr>
      <w:r w:rsidRPr="007942A1">
        <w:rPr>
          <w:szCs w:val="24"/>
        </w:rPr>
        <w:t>2. Настоящее постановление вступает в силу со дня его принятия.</w:t>
      </w:r>
    </w:p>
    <w:p w:rsidR="007942A1" w:rsidRDefault="007942A1" w:rsidP="007942A1">
      <w:pPr>
        <w:rPr>
          <w:szCs w:val="24"/>
        </w:rPr>
      </w:pPr>
    </w:p>
    <w:p w:rsidR="007942A1" w:rsidRPr="007942A1" w:rsidRDefault="007942A1" w:rsidP="007942A1">
      <w:pPr>
        <w:rPr>
          <w:szCs w:val="24"/>
        </w:rPr>
      </w:pPr>
    </w:p>
    <w:p w:rsidR="007942A1" w:rsidRPr="007942A1" w:rsidRDefault="007942A1" w:rsidP="007942A1">
      <w:pPr>
        <w:rPr>
          <w:szCs w:val="24"/>
        </w:rPr>
      </w:pPr>
    </w:p>
    <w:p w:rsidR="005875C0" w:rsidRDefault="005875C0" w:rsidP="005875C0">
      <w:pPr>
        <w:pStyle w:val="11"/>
      </w:pPr>
      <w:r w:rsidRPr="001823E4">
        <w:t xml:space="preserve">Председатель </w:t>
      </w:r>
      <w:r w:rsidRPr="001823E4">
        <w:br/>
        <w:t>Совета Федерации</w:t>
      </w:r>
      <w:r w:rsidRPr="001823E4">
        <w:br/>
        <w:t>Федерального Собрания</w:t>
      </w:r>
      <w:r w:rsidRPr="001823E4">
        <w:br/>
        <w:t>Российской Федерации</w:t>
      </w:r>
      <w:r w:rsidRPr="001823E4">
        <w:tab/>
      </w:r>
      <w:r>
        <w:t>В.И. МАТВИЕНКО</w:t>
      </w:r>
    </w:p>
    <w:p w:rsidR="005875C0" w:rsidRDefault="005875C0" w:rsidP="005875C0">
      <w:pPr>
        <w:pStyle w:val="11"/>
      </w:pPr>
    </w:p>
    <w:p w:rsidR="005875C0" w:rsidRPr="00223DBB" w:rsidRDefault="005875C0" w:rsidP="005875C0">
      <w:pPr>
        <w:pStyle w:val="af"/>
      </w:pPr>
      <w:r w:rsidRPr="00223DBB">
        <w:t>Москва</w:t>
      </w:r>
    </w:p>
    <w:p w:rsidR="005875C0" w:rsidRPr="00223DBB" w:rsidRDefault="005875C0" w:rsidP="005875C0">
      <w:pPr>
        <w:pStyle w:val="af"/>
      </w:pPr>
      <w:r>
        <w:t xml:space="preserve">10 декабря </w:t>
      </w:r>
      <w:r w:rsidRPr="00223DBB">
        <w:t>202</w:t>
      </w:r>
      <w:r>
        <w:t>5</w:t>
      </w:r>
      <w:r w:rsidRPr="00223DBB">
        <w:t xml:space="preserve"> года</w:t>
      </w:r>
    </w:p>
    <w:p w:rsidR="005875C0" w:rsidRPr="00223DBB" w:rsidRDefault="005875C0" w:rsidP="005875C0">
      <w:pPr>
        <w:pStyle w:val="ac"/>
      </w:pPr>
      <w:r w:rsidRPr="00223DBB">
        <w:t xml:space="preserve">№ </w:t>
      </w:r>
      <w:r>
        <w:t>551</w:t>
      </w:r>
      <w:r w:rsidRPr="00223DBB">
        <w:t>-СФ</w:t>
      </w:r>
    </w:p>
    <w:sectPr w:rsidR="005875C0" w:rsidRPr="00223DB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56E" w:rsidRDefault="0066556E">
      <w:pPr>
        <w:spacing w:line="240" w:lineRule="auto"/>
      </w:pPr>
      <w:r>
        <w:separator/>
      </w:r>
    </w:p>
  </w:endnote>
  <w:endnote w:type="continuationSeparator" w:id="0">
    <w:p w:rsidR="0066556E" w:rsidRDefault="006655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4958828-6F28-45F7-B8AD-15A323B3C643}"/>
    <w:embedBold r:id="rId2" w:fontKey="{D4CE02E2-9A32-44FD-8679-B5A014A6426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D388E70-7B73-4F75-866E-C83DBF72E4D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97A8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875C0">
      <w:rPr>
        <w:noProof/>
      </w:rPr>
      <w:t>de3940.docx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E078E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875C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97A8E" w:rsidRDefault="00597A8E" w:rsidP="00597A8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875C0">
      <w:rPr>
        <w:noProof/>
      </w:rPr>
      <w:t>de3940.docx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875C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56E" w:rsidRDefault="0066556E">
      <w:pPr>
        <w:spacing w:line="240" w:lineRule="auto"/>
      </w:pPr>
      <w:r>
        <w:separator/>
      </w:r>
    </w:p>
  </w:footnote>
  <w:footnote w:type="continuationSeparator" w:id="0">
    <w:p w:rsidR="0066556E" w:rsidRDefault="0066556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875C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FC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E078E"/>
    <w:rsid w:val="00505068"/>
    <w:rsid w:val="00545F85"/>
    <w:rsid w:val="005875C0"/>
    <w:rsid w:val="00597A8E"/>
    <w:rsid w:val="005B2AEB"/>
    <w:rsid w:val="0066556E"/>
    <w:rsid w:val="00720496"/>
    <w:rsid w:val="00723EF8"/>
    <w:rsid w:val="0078182C"/>
    <w:rsid w:val="007942A1"/>
    <w:rsid w:val="00885B74"/>
    <w:rsid w:val="00910EF7"/>
    <w:rsid w:val="00952091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20FC2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4FE88C-C76E-4E74-830C-AA5AE9510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73699D1A9614150B323EE3856E5B6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52206F-3CCB-4B97-AB15-139FA971F2FE}"/>
      </w:docPartPr>
      <w:docPartBody>
        <w:p w:rsidR="003D531E" w:rsidRDefault="003D531E">
          <w:pPr>
            <w:pStyle w:val="573699D1A9614150B323EE3856E5B67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31E"/>
    <w:rsid w:val="003D531E"/>
    <w:rsid w:val="00814721"/>
    <w:rsid w:val="00F91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73699D1A9614150B323EE3856E5B67B">
    <w:name w:val="573699D1A9614150B323EE3856E5B6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DE09.12.2025 EQ09.12.2025 </dc:description>
  <cp:lastModifiedBy>Жарков М.А.</cp:lastModifiedBy>
  <cp:revision>4</cp:revision>
  <cp:lastPrinted>2025-12-09T16:22:00Z</cp:lastPrinted>
  <dcterms:created xsi:type="dcterms:W3CDTF">2025-12-09T07:33:00Z</dcterms:created>
  <dcterms:modified xsi:type="dcterms:W3CDTF">2025-12-10T07:25:00Z</dcterms:modified>
</cp:coreProperties>
</file>