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EE7F6AC8C59414A8C8DC9B2C2812BB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9E09C9" w:rsidRPr="009E09C9" w:rsidRDefault="009E09C9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EE7F6AC8C59414A8C8DC9B2C2812BB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E09C9" w:rsidRPr="009E09C9" w:rsidRDefault="009E09C9" w:rsidP="009E09C9">
      <w:pPr>
        <w:pStyle w:val="1"/>
      </w:pPr>
      <w:r w:rsidRPr="009E09C9">
        <w:t xml:space="preserve">О Федеральном законе "О приостановлении действия </w:t>
      </w:r>
    </w:p>
    <w:p w:rsidR="009E09C9" w:rsidRPr="009E09C9" w:rsidRDefault="009E09C9" w:rsidP="009E09C9">
      <w:pPr>
        <w:pStyle w:val="2"/>
      </w:pPr>
      <w:r w:rsidRPr="009E09C9">
        <w:t xml:space="preserve">части второй статьи 43 Закона Российской Федерации </w:t>
      </w:r>
    </w:p>
    <w:p w:rsidR="009E09C9" w:rsidRPr="009E09C9" w:rsidRDefault="009E09C9" w:rsidP="009E09C9">
      <w:pPr>
        <w:pStyle w:val="2"/>
      </w:pPr>
      <w:r w:rsidRPr="009E09C9">
        <w:t xml:space="preserve">"О пенсионном обеспечении лиц, проходивших военную службу, </w:t>
      </w:r>
    </w:p>
    <w:p w:rsidR="009E09C9" w:rsidRPr="009E09C9" w:rsidRDefault="009E09C9" w:rsidP="009E09C9">
      <w:pPr>
        <w:pStyle w:val="2"/>
      </w:pPr>
      <w:r w:rsidRPr="009E09C9">
        <w:t xml:space="preserve">службу в органах внутренних дел, </w:t>
      </w:r>
    </w:p>
    <w:p w:rsidR="009E09C9" w:rsidRPr="009E09C9" w:rsidRDefault="009E09C9" w:rsidP="009E09C9">
      <w:pPr>
        <w:pStyle w:val="2"/>
      </w:pPr>
      <w:r w:rsidRPr="009E09C9">
        <w:t xml:space="preserve">Государственной противопожарной службе, </w:t>
      </w:r>
    </w:p>
    <w:p w:rsidR="009E09C9" w:rsidRPr="009E09C9" w:rsidRDefault="009E09C9" w:rsidP="009E09C9">
      <w:pPr>
        <w:pStyle w:val="2"/>
      </w:pPr>
      <w:r w:rsidRPr="009E09C9">
        <w:t xml:space="preserve">органах по контролю за оборотом наркотических средств </w:t>
      </w:r>
    </w:p>
    <w:p w:rsidR="009E09C9" w:rsidRPr="009E09C9" w:rsidRDefault="009E09C9" w:rsidP="009E09C9">
      <w:pPr>
        <w:pStyle w:val="2"/>
      </w:pPr>
      <w:r w:rsidRPr="009E09C9">
        <w:t xml:space="preserve">и психотропных веществ, учреждениях </w:t>
      </w:r>
    </w:p>
    <w:p w:rsidR="009E09C9" w:rsidRPr="009E09C9" w:rsidRDefault="009E09C9" w:rsidP="009E09C9">
      <w:pPr>
        <w:pStyle w:val="2"/>
      </w:pPr>
      <w:r w:rsidRPr="009E09C9">
        <w:t xml:space="preserve">и органах уголовно-исполнительной системы, </w:t>
      </w:r>
    </w:p>
    <w:p w:rsidR="009E09C9" w:rsidRPr="009E09C9" w:rsidRDefault="009E09C9" w:rsidP="009E09C9">
      <w:pPr>
        <w:pStyle w:val="2"/>
      </w:pPr>
      <w:r w:rsidRPr="009E09C9">
        <w:t xml:space="preserve">войсках национальной гвардии Российской Федерации, </w:t>
      </w:r>
    </w:p>
    <w:p w:rsidR="009E09C9" w:rsidRPr="009E09C9" w:rsidRDefault="009E09C9" w:rsidP="009E09C9">
      <w:pPr>
        <w:pStyle w:val="2"/>
      </w:pPr>
      <w:r w:rsidRPr="009E09C9">
        <w:t xml:space="preserve">органах принудительного исполнения </w:t>
      </w:r>
    </w:p>
    <w:p w:rsidR="009E09C9" w:rsidRPr="009E09C9" w:rsidRDefault="009E09C9" w:rsidP="009E09C9">
      <w:pPr>
        <w:pStyle w:val="2"/>
      </w:pPr>
      <w:r w:rsidRPr="009E09C9">
        <w:t xml:space="preserve">Российской Федерации, и их семей" </w:t>
      </w:r>
    </w:p>
    <w:p w:rsidR="009E09C9" w:rsidRPr="009E09C9" w:rsidRDefault="009E09C9" w:rsidP="009E09C9">
      <w:pPr>
        <w:pStyle w:val="2"/>
      </w:pPr>
    </w:p>
    <w:p w:rsidR="009E09C9" w:rsidRPr="009E09C9" w:rsidRDefault="009E09C9" w:rsidP="009E09C9">
      <w:pPr>
        <w:pStyle w:val="2"/>
      </w:pPr>
    </w:p>
    <w:p w:rsidR="009E09C9" w:rsidRPr="009E09C9" w:rsidRDefault="009E09C9" w:rsidP="009E09C9">
      <w:pPr>
        <w:pStyle w:val="2"/>
      </w:pPr>
    </w:p>
    <w:p w:rsidR="00824A4A" w:rsidRDefault="009E09C9">
      <w:r w:rsidRPr="009E09C9">
        <w:t>Рассмотрев принятый Государственной Думой Федерального Собрания Российской Федерации 18 ноября 2025 года Федеральный закон "О приостановлен</w:t>
      </w:r>
      <w:r w:rsidR="00824A4A">
        <w:t>ии действия части второй статьи</w:t>
      </w:r>
      <w:r w:rsidR="00824A4A">
        <w:rPr>
          <w:lang w:val="en-US"/>
        </w:rPr>
        <w:t>  </w:t>
      </w:r>
      <w:r w:rsidRPr="009E09C9">
        <w:t xml:space="preserve">43 Закона Российской Федерации "О 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</w:t>
      </w:r>
      <w:r w:rsidRPr="009E09C9">
        <w:br/>
        <w:t xml:space="preserve">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 в соответствии со статьей 106 Конституции Российской Федерации, </w:t>
      </w:r>
      <w:r w:rsidR="00824A4A">
        <w:t xml:space="preserve">Совет Федерации Федерального Собрания Российской Федерации  </w:t>
      </w:r>
      <w:r w:rsidR="00824A4A" w:rsidRPr="00B51544">
        <w:rPr>
          <w:b/>
          <w:spacing w:val="60"/>
          <w:szCs w:val="28"/>
        </w:rPr>
        <w:t>постановляет</w:t>
      </w:r>
      <w:r w:rsidR="00824A4A">
        <w:t>:</w:t>
      </w:r>
    </w:p>
    <w:p w:rsidR="00824A4A" w:rsidRDefault="00824A4A"/>
    <w:p w:rsidR="009E09C9" w:rsidRPr="009E09C9" w:rsidRDefault="009E09C9" w:rsidP="009E09C9">
      <w:r w:rsidRPr="009E09C9">
        <w:lastRenderedPageBreak/>
        <w:t xml:space="preserve">1. Одобрить Федеральный закон "О приостановлении действия части второй статьи 43 Закона Российской Федерации "О 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</w:t>
      </w:r>
      <w:r w:rsidRPr="009E09C9">
        <w:br/>
        <w:t>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семей".</w:t>
      </w:r>
    </w:p>
    <w:p w:rsidR="009E09C9" w:rsidRPr="009E09C9" w:rsidRDefault="009E09C9" w:rsidP="009E09C9">
      <w:r w:rsidRPr="009E09C9">
        <w:t xml:space="preserve">2. Настоящее постановление вступает в силу со дня его принятия. </w:t>
      </w:r>
    </w:p>
    <w:p w:rsidR="009E09C9" w:rsidRPr="009E09C9" w:rsidRDefault="009E09C9" w:rsidP="009E09C9"/>
    <w:p w:rsidR="009E09C9" w:rsidRPr="009E09C9" w:rsidRDefault="009E09C9" w:rsidP="009E09C9"/>
    <w:p w:rsidR="009E09C9" w:rsidRPr="009E09C9" w:rsidRDefault="009E09C9" w:rsidP="009E09C9"/>
    <w:p w:rsidR="004E70C4" w:rsidRDefault="004E70C4" w:rsidP="00C6192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E09C9" w:rsidRPr="009E09C9" w:rsidRDefault="009E09C9" w:rsidP="009E09C9">
      <w:pPr>
        <w:pStyle w:val="ac"/>
      </w:pPr>
    </w:p>
    <w:p w:rsidR="00C6192B" w:rsidRDefault="00C6192B" w:rsidP="00C6192B">
      <w:pPr>
        <w:pStyle w:val="af"/>
      </w:pPr>
      <w:r>
        <w:t>Москва</w:t>
      </w:r>
    </w:p>
    <w:p w:rsidR="00C6192B" w:rsidRDefault="00C6192B" w:rsidP="00C6192B">
      <w:pPr>
        <w:pStyle w:val="af"/>
      </w:pPr>
      <w:r>
        <w:t>26 ноября 2025 года</w:t>
      </w:r>
    </w:p>
    <w:p w:rsidR="00C6192B" w:rsidRDefault="00C6192B" w:rsidP="00C6192B">
      <w:pPr>
        <w:pStyle w:val="ac"/>
      </w:pPr>
      <w:r>
        <w:t>№ 510-СФ</w:t>
      </w:r>
    </w:p>
    <w:sectPr w:rsidR="00C6192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635" w:rsidRDefault="00D30635">
      <w:pPr>
        <w:spacing w:line="240" w:lineRule="auto"/>
      </w:pPr>
      <w:r>
        <w:separator/>
      </w:r>
    </w:p>
  </w:endnote>
  <w:endnote w:type="continuationSeparator" w:id="0">
    <w:p w:rsidR="00D30635" w:rsidRDefault="00D306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3BFD055-9DEB-4A50-AD59-8B51505D16A6}"/>
    <w:embedBold r:id="rId2" w:fontKey="{EDA9E00E-28A8-47B9-9399-16823181FD4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13EC0A1-D6F5-43FE-83C6-CE4C9C7F22F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70C4" w:rsidRDefault="004E70C4" w:rsidP="004E70C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192B">
      <w:rPr>
        <w:noProof/>
      </w:rPr>
      <w:t>sa10434.docx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6192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70C4" w:rsidRDefault="004E70C4" w:rsidP="004E70C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192B">
      <w:rPr>
        <w:noProof/>
      </w:rPr>
      <w:t>sa10434.docx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6192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635" w:rsidRDefault="00D30635">
      <w:pPr>
        <w:spacing w:line="240" w:lineRule="auto"/>
      </w:pPr>
      <w:r>
        <w:separator/>
      </w:r>
    </w:p>
  </w:footnote>
  <w:footnote w:type="continuationSeparator" w:id="0">
    <w:p w:rsidR="00D30635" w:rsidRDefault="00D306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B02C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37A"/>
    <w:rsid w:val="000D3F67"/>
    <w:rsid w:val="001057BD"/>
    <w:rsid w:val="00205211"/>
    <w:rsid w:val="002623D0"/>
    <w:rsid w:val="002A1E3D"/>
    <w:rsid w:val="002B02C6"/>
    <w:rsid w:val="002B772D"/>
    <w:rsid w:val="003114B9"/>
    <w:rsid w:val="003273F1"/>
    <w:rsid w:val="0035125E"/>
    <w:rsid w:val="00423816"/>
    <w:rsid w:val="004A68AB"/>
    <w:rsid w:val="004E70C4"/>
    <w:rsid w:val="00505068"/>
    <w:rsid w:val="00545F85"/>
    <w:rsid w:val="005B2AEB"/>
    <w:rsid w:val="00720496"/>
    <w:rsid w:val="00723EF8"/>
    <w:rsid w:val="0078182C"/>
    <w:rsid w:val="00824A4A"/>
    <w:rsid w:val="00885B74"/>
    <w:rsid w:val="008D137A"/>
    <w:rsid w:val="00910EF7"/>
    <w:rsid w:val="00997F4C"/>
    <w:rsid w:val="009E09C9"/>
    <w:rsid w:val="00A82E08"/>
    <w:rsid w:val="00AA344E"/>
    <w:rsid w:val="00B07D98"/>
    <w:rsid w:val="00B30B27"/>
    <w:rsid w:val="00B33546"/>
    <w:rsid w:val="00B67711"/>
    <w:rsid w:val="00C6192B"/>
    <w:rsid w:val="00CA4ADA"/>
    <w:rsid w:val="00CF27C2"/>
    <w:rsid w:val="00CF731B"/>
    <w:rsid w:val="00D30635"/>
    <w:rsid w:val="00DA769E"/>
    <w:rsid w:val="00E02685"/>
    <w:rsid w:val="00F178A8"/>
    <w:rsid w:val="00F21BB0"/>
    <w:rsid w:val="00F9160B"/>
    <w:rsid w:val="00FD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7ADD3-20ED-420F-900A-385E50F6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1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EE7F6AC8C59414A8C8DC9B2C2812B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1724BE-0104-4AE9-AE1C-33D34EA5BF07}"/>
      </w:docPartPr>
      <w:docPartBody>
        <w:p w:rsidR="00CB733A" w:rsidRDefault="00CB733A">
          <w:pPr>
            <w:pStyle w:val="CEE7F6AC8C59414A8C8DC9B2C2812BB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3A"/>
    <w:rsid w:val="007B1091"/>
    <w:rsid w:val="00C50FF7"/>
    <w:rsid w:val="00CB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EE7F6AC8C59414A8C8DC9B2C2812BBF">
    <w:name w:val="CEE7F6AC8C59414A8C8DC9B2C2812B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Григорьевский+</dc:creator>
  <cp:keywords/>
  <dc:description>SA20.11.2025 AM24.11.2025 AM24.11.2025 </dc:description>
  <cp:lastModifiedBy>Жарков М.А.</cp:lastModifiedBy>
  <cp:revision>5</cp:revision>
  <cp:lastPrinted>2025-11-25T13:43:00Z</cp:lastPrinted>
  <dcterms:created xsi:type="dcterms:W3CDTF">2025-11-20T07:28:00Z</dcterms:created>
  <dcterms:modified xsi:type="dcterms:W3CDTF">2025-11-26T07:28:00Z</dcterms:modified>
</cp:coreProperties>
</file>