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9C12108558014BDE814C96451C2987A8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A81874" w:rsidRPr="00A81874" w:rsidRDefault="00A81874" w:rsidP="00CF27C2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9C12108558014BDE814C96451C2987A8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A81874" w:rsidRDefault="00A81874" w:rsidP="00A81874">
      <w:pPr>
        <w:pStyle w:val="1"/>
      </w:pPr>
      <w:r>
        <w:t xml:space="preserve">О Федеральном законе "О внесении изменений </w:t>
      </w:r>
    </w:p>
    <w:p w:rsidR="00A81874" w:rsidRDefault="00A81874" w:rsidP="00A81874">
      <w:pPr>
        <w:pStyle w:val="2"/>
      </w:pPr>
      <w:r>
        <w:t xml:space="preserve">в Федеральный закон "Об обязательном экземпляре </w:t>
      </w:r>
    </w:p>
    <w:p w:rsidR="00A81874" w:rsidRDefault="00A81874" w:rsidP="00A81874">
      <w:pPr>
        <w:pStyle w:val="2"/>
      </w:pPr>
      <w:r>
        <w:t xml:space="preserve">документов" и статью 11 Федерального закона </w:t>
      </w:r>
    </w:p>
    <w:p w:rsidR="00A81874" w:rsidRDefault="00A81874" w:rsidP="00A81874">
      <w:pPr>
        <w:pStyle w:val="2"/>
      </w:pPr>
      <w:r>
        <w:t xml:space="preserve">"О государственной поддержке кинематографии </w:t>
      </w:r>
    </w:p>
    <w:p w:rsidR="00A81874" w:rsidRDefault="00A81874" w:rsidP="00A81874">
      <w:pPr>
        <w:pStyle w:val="2"/>
      </w:pPr>
      <w:r>
        <w:t>Российской Федерации"</w:t>
      </w:r>
    </w:p>
    <w:p w:rsidR="00A81874" w:rsidRDefault="00A81874" w:rsidP="00A81874">
      <w:pPr>
        <w:pStyle w:val="2"/>
      </w:pPr>
    </w:p>
    <w:p w:rsidR="00A81874" w:rsidRDefault="00A81874" w:rsidP="00A81874">
      <w:pPr>
        <w:pStyle w:val="2"/>
      </w:pPr>
    </w:p>
    <w:p w:rsidR="00A81874" w:rsidRDefault="00A81874" w:rsidP="00A81874">
      <w:pPr>
        <w:pStyle w:val="2"/>
      </w:pPr>
    </w:p>
    <w:p w:rsidR="00A81874" w:rsidRDefault="00A81874">
      <w:r>
        <w:t xml:space="preserve">Рассмотрев принятый Государственной Думой Федерального Собрания Российской Федерации 21 июля 2026 года Федеральный закон "О внесении изменений в Федеральный закон "Об обязательном экземпляре документов" и статью 11 Федерального закона "О государственной поддержке кинематографии Российской Федерации", в соответствии </w:t>
      </w:r>
      <w:r>
        <w:br/>
        <w:t xml:space="preserve">с частью 4 статьи 105 Конституции Российской Федерации </w:t>
      </w:r>
      <w:r>
        <w:br/>
        <w:t xml:space="preserve">Совет Федерации Федерального Собрания Российской Федерации  </w:t>
      </w:r>
      <w:r w:rsidRPr="00B51544">
        <w:rPr>
          <w:b/>
          <w:spacing w:val="60"/>
          <w:szCs w:val="28"/>
        </w:rPr>
        <w:t>постановляет</w:t>
      </w:r>
      <w:r>
        <w:t>:</w:t>
      </w:r>
    </w:p>
    <w:p w:rsidR="00A81874" w:rsidRDefault="00A81874"/>
    <w:p w:rsidR="00A81874" w:rsidRDefault="00A81874" w:rsidP="00A81874">
      <w:r>
        <w:t xml:space="preserve">1. Одобрить Федеральный закон "О внесении изменений </w:t>
      </w:r>
      <w:r>
        <w:br/>
        <w:t xml:space="preserve">в Федеральный закон "Об обязательном экземпляре документов" </w:t>
      </w:r>
      <w:r>
        <w:br/>
        <w:t>и статью 11 Федерального закона "О государственной поддержке кинематографии</w:t>
      </w:r>
      <w:r w:rsidR="0093491A" w:rsidRPr="00BB49BB">
        <w:t xml:space="preserve"> </w:t>
      </w:r>
      <w:r w:rsidR="0093491A">
        <w:t>Российской Федерации</w:t>
      </w:r>
      <w:r>
        <w:t>".</w:t>
      </w:r>
    </w:p>
    <w:p w:rsidR="00A81874" w:rsidRDefault="00A81874">
      <w:pPr>
        <w:overflowPunct/>
        <w:autoSpaceDE/>
        <w:autoSpaceDN/>
        <w:adjustRightInd/>
        <w:spacing w:after="200" w:line="276" w:lineRule="auto"/>
        <w:ind w:left="0" w:firstLine="0"/>
        <w:jc w:val="left"/>
        <w:textAlignment w:val="auto"/>
      </w:pPr>
      <w:r>
        <w:br w:type="page"/>
      </w:r>
    </w:p>
    <w:p w:rsidR="00A81874" w:rsidRDefault="00A81874" w:rsidP="00A81874">
      <w:r>
        <w:lastRenderedPageBreak/>
        <w:t>2. Настоящее постановление вступает в силу со дня его принятия.</w:t>
      </w:r>
    </w:p>
    <w:p w:rsidR="00A81874" w:rsidRDefault="00A81874" w:rsidP="00A81874"/>
    <w:p w:rsidR="00A81874" w:rsidRDefault="00A81874" w:rsidP="00A81874"/>
    <w:p w:rsidR="00A81874" w:rsidRDefault="00A81874" w:rsidP="00A81874"/>
    <w:p w:rsidR="00A81874" w:rsidRPr="00181B02" w:rsidRDefault="00A81874" w:rsidP="00181B02">
      <w:pPr>
        <w:pStyle w:val="11"/>
      </w:pPr>
      <w:r w:rsidRPr="00181B02">
        <w:t>Председатель</w:t>
      </w:r>
    </w:p>
    <w:p w:rsidR="00A81874" w:rsidRPr="00181B02" w:rsidRDefault="00A81874" w:rsidP="00181B02">
      <w:pPr>
        <w:pStyle w:val="11"/>
      </w:pPr>
      <w:r w:rsidRPr="00181B02">
        <w:t>Совета Федерации</w:t>
      </w:r>
    </w:p>
    <w:p w:rsidR="00A81874" w:rsidRPr="00181B02" w:rsidRDefault="00A81874" w:rsidP="00181B02">
      <w:pPr>
        <w:pStyle w:val="11"/>
      </w:pPr>
      <w:r w:rsidRPr="00181B02">
        <w:t>Федерального Собрания</w:t>
      </w:r>
    </w:p>
    <w:p w:rsidR="00BB49BB" w:rsidRPr="00181B02" w:rsidRDefault="00A81874" w:rsidP="00181B02">
      <w:pPr>
        <w:pStyle w:val="11"/>
      </w:pPr>
      <w:r w:rsidRPr="00181B02">
        <w:t>Российской Федерации</w:t>
      </w:r>
      <w:r w:rsidRPr="00181B02">
        <w:tab/>
      </w:r>
      <w:r w:rsidR="00BB49BB" w:rsidRPr="00181B02">
        <w:t>В.И. МАТВИЕНКО</w:t>
      </w:r>
    </w:p>
    <w:p w:rsidR="00A81874" w:rsidRPr="00181B02" w:rsidRDefault="00A81874" w:rsidP="00181B02">
      <w:pPr>
        <w:pStyle w:val="11"/>
      </w:pPr>
    </w:p>
    <w:p w:rsidR="00545F85" w:rsidRDefault="00545F85" w:rsidP="00A81874">
      <w:pPr>
        <w:pStyle w:val="ac"/>
      </w:pPr>
    </w:p>
    <w:p w:rsidR="00181B02" w:rsidRDefault="00181B02" w:rsidP="00545F85">
      <w:pPr>
        <w:pStyle w:val="af"/>
      </w:pPr>
      <w:r>
        <w:t>Москва</w:t>
      </w:r>
    </w:p>
    <w:p w:rsidR="00181B02" w:rsidRDefault="00181B02" w:rsidP="00545F85">
      <w:pPr>
        <w:pStyle w:val="af"/>
      </w:pPr>
      <w:r>
        <w:t>24 июля 2026 года</w:t>
      </w:r>
    </w:p>
    <w:p w:rsidR="00181B02" w:rsidRPr="00E1527D" w:rsidRDefault="00181B02" w:rsidP="00F37056">
      <w:pPr>
        <w:pStyle w:val="ac"/>
      </w:pPr>
      <w:r>
        <w:t>№ 380-СФ</w:t>
      </w:r>
    </w:p>
    <w:sectPr w:rsidR="00181B02" w:rsidRPr="00E1527D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79C" w:rsidRDefault="00AF379C">
      <w:pPr>
        <w:spacing w:line="240" w:lineRule="auto"/>
      </w:pPr>
      <w:r>
        <w:separator/>
      </w:r>
    </w:p>
  </w:endnote>
  <w:endnote w:type="continuationSeparator" w:id="0">
    <w:p w:rsidR="00AF379C" w:rsidRDefault="00AF37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2BFD83C8-D0F0-4242-88B6-BE6B54E2556F}"/>
    <w:embedBold r:id="rId2" w:fontKey="{5DDADAE4-F95B-465F-9C61-9372FB5AAFD8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73B775DB-76C0-4199-B2D2-E073042EC54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BB49BB" w:rsidRDefault="00BB49BB" w:rsidP="00BB49BB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81B02">
      <w:rPr>
        <w:noProof/>
      </w:rPr>
      <w:t>sa11432.docx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181B02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BB49BB" w:rsidRDefault="00BB49BB" w:rsidP="00BB49BB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81B02">
      <w:rPr>
        <w:noProof/>
      </w:rPr>
      <w:t>sa11432.docx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181B02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79C" w:rsidRDefault="00AF379C">
      <w:pPr>
        <w:spacing w:line="240" w:lineRule="auto"/>
      </w:pPr>
      <w:r>
        <w:separator/>
      </w:r>
    </w:p>
  </w:footnote>
  <w:footnote w:type="continuationSeparator" w:id="0">
    <w:p w:rsidR="00AF379C" w:rsidRDefault="00AF37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A5404F">
      <w:rPr>
        <w:rStyle w:val="ab"/>
        <w:noProof/>
      </w:rPr>
      <w:t>2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C2"/>
    <w:rsid w:val="000D3F67"/>
    <w:rsid w:val="001057BD"/>
    <w:rsid w:val="00181B02"/>
    <w:rsid w:val="00205211"/>
    <w:rsid w:val="002317C2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6668C2"/>
    <w:rsid w:val="00720496"/>
    <w:rsid w:val="00723EF8"/>
    <w:rsid w:val="0078182C"/>
    <w:rsid w:val="00885B74"/>
    <w:rsid w:val="00910EF7"/>
    <w:rsid w:val="0093491A"/>
    <w:rsid w:val="00997F4C"/>
    <w:rsid w:val="00A5404F"/>
    <w:rsid w:val="00A81874"/>
    <w:rsid w:val="00A82E08"/>
    <w:rsid w:val="00AA344E"/>
    <w:rsid w:val="00AF379C"/>
    <w:rsid w:val="00B07D98"/>
    <w:rsid w:val="00B30B27"/>
    <w:rsid w:val="00B33546"/>
    <w:rsid w:val="00B67711"/>
    <w:rsid w:val="00BB49BB"/>
    <w:rsid w:val="00CF27C2"/>
    <w:rsid w:val="00CF731B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BAC62-2878-4F34-BB08-0F9F961C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12108558014BDE814C96451C2987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44132F-ED41-4C1E-AFD6-10C85A15FEA5}"/>
      </w:docPartPr>
      <w:docPartBody>
        <w:p w:rsidR="002A5D86" w:rsidRDefault="002A5D86">
          <w:pPr>
            <w:pStyle w:val="9C12108558014BDE814C96451C2987A8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86"/>
    <w:rsid w:val="002A5D86"/>
    <w:rsid w:val="00F9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9C12108558014BDE814C96451C2987A8">
    <w:name w:val="9C12108558014BDE814C96451C298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7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науке, образованию и культуре</dc:subject>
  <dc:creator>Заказчик - Галабаева+</dc:creator>
  <cp:keywords/>
  <dc:description>SA20.07.2026 DE23.07.2026 EQ23.07.2026 </dc:description>
  <cp:lastModifiedBy>Кучерова О.М.</cp:lastModifiedBy>
  <cp:revision>6</cp:revision>
  <cp:lastPrinted>2026-07-23T13:50:00Z</cp:lastPrinted>
  <dcterms:created xsi:type="dcterms:W3CDTF">2026-07-20T11:40:00Z</dcterms:created>
  <dcterms:modified xsi:type="dcterms:W3CDTF">2026-07-24T08:14:00Z</dcterms:modified>
</cp:coreProperties>
</file>