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2A6FB0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1D7234635794FB686D9BAD634EB461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A6FB0" w:rsidRDefault="00545F85" w:rsidP="00394AC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1D7234635794FB686D9BAD634EB461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A6FB0" w:rsidRPr="002A6FB0" w:rsidRDefault="002A6FB0" w:rsidP="002A6FB0">
      <w:pPr>
        <w:pStyle w:val="1"/>
      </w:pPr>
      <w:r w:rsidRPr="002A6FB0">
        <w:t xml:space="preserve">О Федеральном законе "О внесении изменений </w:t>
      </w:r>
    </w:p>
    <w:p w:rsidR="002A6FB0" w:rsidRPr="002A6FB0" w:rsidRDefault="002A6FB0" w:rsidP="002A6FB0">
      <w:pPr>
        <w:pStyle w:val="2"/>
      </w:pPr>
      <w:r w:rsidRPr="002A6FB0">
        <w:t>в статьи 56 и 71</w:t>
      </w:r>
      <w:r w:rsidRPr="002A6FB0">
        <w:rPr>
          <w:vertAlign w:val="superscript"/>
        </w:rPr>
        <w:t>1</w:t>
      </w:r>
      <w:r w:rsidRPr="002A6FB0">
        <w:t xml:space="preserve"> Федерального закона "Об образовании </w:t>
      </w:r>
    </w:p>
    <w:p w:rsidR="002A6FB0" w:rsidRPr="002A6FB0" w:rsidRDefault="002A6FB0" w:rsidP="002A6FB0">
      <w:pPr>
        <w:pStyle w:val="2"/>
      </w:pPr>
      <w:r w:rsidRPr="002A6FB0">
        <w:t xml:space="preserve">в Российской Федерации" </w:t>
      </w:r>
    </w:p>
    <w:p w:rsidR="002A6FB0" w:rsidRPr="002A6FB0" w:rsidRDefault="002A6FB0" w:rsidP="002A6FB0">
      <w:pPr>
        <w:pStyle w:val="2"/>
      </w:pPr>
    </w:p>
    <w:p w:rsidR="002A6FB0" w:rsidRPr="002A6FB0" w:rsidRDefault="002A6FB0" w:rsidP="002A6FB0">
      <w:pPr>
        <w:pStyle w:val="2"/>
      </w:pPr>
    </w:p>
    <w:p w:rsidR="002A6FB0" w:rsidRPr="002A6FB0" w:rsidRDefault="002A6FB0" w:rsidP="002A6FB0">
      <w:pPr>
        <w:pStyle w:val="2"/>
      </w:pPr>
    </w:p>
    <w:p w:rsidR="002A6FB0" w:rsidRDefault="002A6FB0">
      <w:r w:rsidRPr="002A6FB0">
        <w:t>Рассмотрев принятый Государственной Думой Федерального Собрания Российской Федерации 18 декабря 2025 года Федеральный закон "О внесении изменений в статьи 56 и 71</w:t>
      </w:r>
      <w:r w:rsidRPr="002A6FB0">
        <w:rPr>
          <w:vertAlign w:val="superscript"/>
        </w:rPr>
        <w:t>1</w:t>
      </w:r>
      <w:r w:rsidRPr="002A6FB0">
        <w:t xml:space="preserve"> Федерального закона "Об образовании в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2A6FB0" w:rsidRDefault="002A6FB0"/>
    <w:p w:rsidR="002A6FB0" w:rsidRPr="002A6FB0" w:rsidRDefault="002A6FB0" w:rsidP="002A6FB0">
      <w:r w:rsidRPr="002A6FB0">
        <w:t>1. Одобрить Федеральный закон "О внесении изменений в статьи 56 и 71</w:t>
      </w:r>
      <w:r w:rsidRPr="002A6FB0">
        <w:rPr>
          <w:vertAlign w:val="superscript"/>
        </w:rPr>
        <w:t>1</w:t>
      </w:r>
      <w:r w:rsidRPr="002A6FB0">
        <w:t xml:space="preserve"> Федерального закона "Об образовании в Российской Федерации".</w:t>
      </w:r>
    </w:p>
    <w:p w:rsidR="002A6FB0" w:rsidRPr="002A6FB0" w:rsidRDefault="002A6FB0" w:rsidP="002A6FB0">
      <w:r w:rsidRPr="002A6FB0">
        <w:t>2. Настоящее постановление вступает в силу со дня его принятия.</w:t>
      </w:r>
    </w:p>
    <w:p w:rsidR="002A6FB0" w:rsidRPr="002A6FB0" w:rsidRDefault="002A6FB0" w:rsidP="002A6FB0"/>
    <w:p w:rsidR="002A6FB0" w:rsidRPr="002A6FB0" w:rsidRDefault="002A6FB0" w:rsidP="002A6FB0"/>
    <w:p w:rsidR="002A6FB0" w:rsidRPr="002A6FB0" w:rsidRDefault="002A6FB0" w:rsidP="002A6FB0"/>
    <w:p w:rsidR="00545F85" w:rsidRDefault="00394AC0" w:rsidP="001665D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1665D5" w:rsidRDefault="001665D5" w:rsidP="00394AC0">
      <w:pPr>
        <w:pStyle w:val="ac"/>
      </w:pPr>
    </w:p>
    <w:p w:rsidR="001665D5" w:rsidRDefault="001665D5" w:rsidP="00C87FBE">
      <w:pPr>
        <w:pStyle w:val="ac"/>
      </w:pPr>
      <w:r>
        <w:t>Москва</w:t>
      </w:r>
      <w:r>
        <w:br/>
        <w:t>24 декабря 2025 года</w:t>
      </w:r>
    </w:p>
    <w:p w:rsidR="001665D5" w:rsidRPr="002A6FB0" w:rsidRDefault="001665D5" w:rsidP="00394AC0">
      <w:pPr>
        <w:pStyle w:val="ac"/>
      </w:pPr>
      <w:r>
        <w:t>№ 674-СФ</w:t>
      </w:r>
    </w:p>
    <w:sectPr w:rsidR="001665D5" w:rsidRPr="002A6FB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8CE" w:rsidRDefault="000728CE">
      <w:pPr>
        <w:spacing w:line="240" w:lineRule="auto"/>
      </w:pPr>
      <w:r>
        <w:separator/>
      </w:r>
    </w:p>
  </w:endnote>
  <w:endnote w:type="continuationSeparator" w:id="0">
    <w:p w:rsidR="000728CE" w:rsidRDefault="000728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3E67D24-3A22-46BE-A7E0-9F1965351C51}"/>
    <w:embedBold r:id="rId2" w:fontKey="{75AB8FAC-62C1-4172-B94D-A4DD5FE3531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FE677E2-2688-41FC-9120-CF37E767887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37F8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665D5">
      <w:rPr>
        <w:noProof/>
      </w:rPr>
      <w:t>de3989.docx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C2FAE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665D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94AC0" w:rsidRDefault="00394AC0" w:rsidP="00394AC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665D5">
      <w:rPr>
        <w:noProof/>
      </w:rPr>
      <w:t>de3989.docx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665D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8CE" w:rsidRDefault="000728CE">
      <w:pPr>
        <w:spacing w:line="240" w:lineRule="auto"/>
      </w:pPr>
      <w:r>
        <w:separator/>
      </w:r>
    </w:p>
  </w:footnote>
  <w:footnote w:type="continuationSeparator" w:id="0">
    <w:p w:rsidR="000728CE" w:rsidRDefault="000728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665D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46F"/>
    <w:rsid w:val="000728CE"/>
    <w:rsid w:val="000D3F67"/>
    <w:rsid w:val="001057BD"/>
    <w:rsid w:val="001665D5"/>
    <w:rsid w:val="00205211"/>
    <w:rsid w:val="002623D0"/>
    <w:rsid w:val="002A1E3D"/>
    <w:rsid w:val="002A6FB0"/>
    <w:rsid w:val="002B772D"/>
    <w:rsid w:val="003114B9"/>
    <w:rsid w:val="003273F1"/>
    <w:rsid w:val="0035125E"/>
    <w:rsid w:val="00394AC0"/>
    <w:rsid w:val="00423816"/>
    <w:rsid w:val="004A68AB"/>
    <w:rsid w:val="00505068"/>
    <w:rsid w:val="00545F85"/>
    <w:rsid w:val="005B2AEB"/>
    <w:rsid w:val="00667A87"/>
    <w:rsid w:val="00720496"/>
    <w:rsid w:val="00723EF8"/>
    <w:rsid w:val="0076246F"/>
    <w:rsid w:val="0078182C"/>
    <w:rsid w:val="00885B74"/>
    <w:rsid w:val="00910EF7"/>
    <w:rsid w:val="00997F4C"/>
    <w:rsid w:val="00A37F8E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C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962F2B-5048-4725-A250-3BF67CFA7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18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1D7234635794FB686D9BAD634EB46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2D73CE-5C7F-42AD-ACD8-854BA455BEE4}"/>
      </w:docPartPr>
      <w:docPartBody>
        <w:p w:rsidR="00D06EC5" w:rsidRDefault="00D06EC5">
          <w:pPr>
            <w:pStyle w:val="E1D7234635794FB686D9BAD634EB461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EC5"/>
    <w:rsid w:val="00884EA4"/>
    <w:rsid w:val="00D06EC5"/>
    <w:rsid w:val="00F8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1D7234635794FB686D9BAD634EB461F">
    <w:name w:val="E1D7234635794FB686D9BAD634EB46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тихоненко+</dc:creator>
  <cp:keywords/>
  <dc:description>DE19.12.2025 AM22.12.2025 </dc:description>
  <cp:lastModifiedBy>Жарков М.А.</cp:lastModifiedBy>
  <cp:revision>4</cp:revision>
  <cp:lastPrinted>2025-12-23T13:31:00Z</cp:lastPrinted>
  <dcterms:created xsi:type="dcterms:W3CDTF">2025-12-19T10:52:00Z</dcterms:created>
  <dcterms:modified xsi:type="dcterms:W3CDTF">2025-12-23T13:32:00Z</dcterms:modified>
</cp:coreProperties>
</file>