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059849FED944A1CAD10C75DF92D768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4151B" w:rsidRDefault="00545F85" w:rsidP="0084151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059849FED944A1CAD10C75DF92D768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4151B" w:rsidRPr="0084151B" w:rsidRDefault="0084151B" w:rsidP="00B64104">
      <w:pPr>
        <w:pStyle w:val="1"/>
        <w:spacing w:line="240" w:lineRule="auto"/>
      </w:pPr>
      <w:r w:rsidRPr="0084151B">
        <w:t>О Федеральном законе "О внесении изменений</w:t>
      </w:r>
    </w:p>
    <w:p w:rsidR="0084151B" w:rsidRPr="0084151B" w:rsidRDefault="0084151B" w:rsidP="00B64104">
      <w:pPr>
        <w:pStyle w:val="2"/>
        <w:spacing w:line="240" w:lineRule="auto"/>
      </w:pPr>
      <w:r w:rsidRPr="0084151B">
        <w:t>в Федеральный закон "О рекламе"</w:t>
      </w:r>
    </w:p>
    <w:p w:rsidR="0084151B" w:rsidRPr="0084151B" w:rsidRDefault="0084151B" w:rsidP="00B64104">
      <w:pPr>
        <w:pStyle w:val="2"/>
        <w:spacing w:line="240" w:lineRule="auto"/>
      </w:pPr>
      <w:r w:rsidRPr="0084151B">
        <w:t>и статьи 7 и 14 Федерального закона</w:t>
      </w:r>
    </w:p>
    <w:p w:rsidR="0084151B" w:rsidRPr="0084151B" w:rsidRDefault="0084151B" w:rsidP="00B64104">
      <w:pPr>
        <w:pStyle w:val="2"/>
        <w:spacing w:line="240" w:lineRule="auto"/>
      </w:pPr>
      <w:r w:rsidRPr="0084151B">
        <w:t>"О Государственной корпорации</w:t>
      </w:r>
    </w:p>
    <w:p w:rsidR="0084151B" w:rsidRPr="0084151B" w:rsidRDefault="0084151B" w:rsidP="00B64104">
      <w:pPr>
        <w:pStyle w:val="2"/>
        <w:spacing w:line="240" w:lineRule="auto"/>
      </w:pPr>
      <w:r w:rsidRPr="0084151B">
        <w:t>по космической деятельности "</w:t>
      </w:r>
      <w:proofErr w:type="spellStart"/>
      <w:r w:rsidRPr="0084151B">
        <w:t>Роскосмос</w:t>
      </w:r>
      <w:proofErr w:type="spellEnd"/>
      <w:r w:rsidRPr="0084151B">
        <w:t>"</w:t>
      </w:r>
    </w:p>
    <w:p w:rsidR="0084151B" w:rsidRPr="0084151B" w:rsidRDefault="0084151B" w:rsidP="00B64104">
      <w:pPr>
        <w:pStyle w:val="2"/>
        <w:spacing w:line="240" w:lineRule="auto"/>
      </w:pPr>
    </w:p>
    <w:p w:rsidR="0084151B" w:rsidRPr="0084151B" w:rsidRDefault="0084151B" w:rsidP="00B64104">
      <w:pPr>
        <w:pStyle w:val="2"/>
        <w:spacing w:line="240" w:lineRule="auto"/>
      </w:pPr>
    </w:p>
    <w:p w:rsidR="0084151B" w:rsidRDefault="0084151B" w:rsidP="0084151B">
      <w:r>
        <w:t xml:space="preserve">Рассмотрев принятый Государственной Думой Федерального Собрания Российской Федерации 17 сентября 2025 года Федеральный закон "О внесении изменений в Федеральный закон "О рекламе" и статьи 7 и 14 Федерального закона </w:t>
      </w:r>
      <w:r>
        <w:br/>
        <w:t>"О Государственной корпорации по космической деятельности "</w:t>
      </w:r>
      <w:proofErr w:type="spellStart"/>
      <w:r>
        <w:t>Роскосмос</w:t>
      </w:r>
      <w:proofErr w:type="spellEnd"/>
      <w:r>
        <w:t xml:space="preserve">" в соответствии со статьей 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4151B" w:rsidRDefault="0084151B" w:rsidP="00B64104">
      <w:pPr>
        <w:spacing w:line="240" w:lineRule="auto"/>
      </w:pPr>
    </w:p>
    <w:p w:rsidR="0084151B" w:rsidRDefault="0084151B" w:rsidP="0084151B">
      <w:r>
        <w:t xml:space="preserve">1. Одобрить Федеральный закон "О внесении изменений </w:t>
      </w:r>
      <w:r>
        <w:br/>
        <w:t>в Федеральный закон "О рекламе" и статьи 7 и 14 Федерального закона "О Государственной корпорации по космической деятельности "</w:t>
      </w:r>
      <w:proofErr w:type="spellStart"/>
      <w:r>
        <w:t>Роскосмос</w:t>
      </w:r>
      <w:proofErr w:type="spellEnd"/>
      <w:r>
        <w:t>".</w:t>
      </w:r>
    </w:p>
    <w:p w:rsidR="0084151B" w:rsidRDefault="0084151B" w:rsidP="0084151B">
      <w:r>
        <w:t>2. Настоящее постановление вступает в силу со дня его принятия.</w:t>
      </w:r>
    </w:p>
    <w:p w:rsidR="0084151B" w:rsidRDefault="0084151B" w:rsidP="004E7706">
      <w:pPr>
        <w:spacing w:line="240" w:lineRule="auto"/>
      </w:pPr>
    </w:p>
    <w:p w:rsidR="004E7706" w:rsidRDefault="0084151B" w:rsidP="00C07D6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 w:rsidR="004E7706">
        <w:t>В.И</w:t>
      </w:r>
      <w:proofErr w:type="spellEnd"/>
      <w:r w:rsidR="004E7706">
        <w:t>. МАТВИЕНКО</w:t>
      </w:r>
    </w:p>
    <w:p w:rsidR="00C07D64" w:rsidRDefault="00C07D64">
      <w:pPr>
        <w:pStyle w:val="af"/>
      </w:pPr>
    </w:p>
    <w:p w:rsidR="00C07D64" w:rsidRDefault="00C07D64" w:rsidP="00545F85">
      <w:pPr>
        <w:pStyle w:val="af"/>
      </w:pPr>
      <w:r>
        <w:t>Москва</w:t>
      </w:r>
    </w:p>
    <w:p w:rsidR="00C07D64" w:rsidRDefault="00C07D64" w:rsidP="00545F85">
      <w:pPr>
        <w:pStyle w:val="af"/>
      </w:pPr>
      <w:r>
        <w:t>24 сентября 2025 года</w:t>
      </w:r>
    </w:p>
    <w:p w:rsidR="00C07D64" w:rsidRPr="00482F30" w:rsidRDefault="00C07D64" w:rsidP="00545F85">
      <w:pPr>
        <w:pStyle w:val="af"/>
      </w:pPr>
      <w:r>
        <w:t>№ 414-СФ</w:t>
      </w:r>
    </w:p>
    <w:sectPr w:rsidR="00C07D64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4C5" w:rsidRDefault="00FE14C5">
      <w:pPr>
        <w:spacing w:line="240" w:lineRule="auto"/>
      </w:pPr>
      <w:r>
        <w:separator/>
      </w:r>
    </w:p>
  </w:endnote>
  <w:endnote w:type="continuationSeparator" w:id="0">
    <w:p w:rsidR="00FE14C5" w:rsidRDefault="00FE14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6493C14-09AE-42EE-88A8-4519E941C727}"/>
    <w:embedBold r:id="rId2" w:fontKey="{CB013A64-2FCE-428C-9C9F-5560ACAA291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3871D67-E72F-4B82-94AD-6257D612056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E7706" w:rsidRDefault="004E7706" w:rsidP="004E770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07D64">
      <w:rPr>
        <w:noProof/>
      </w:rPr>
      <w:t>ss2831.docx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07D6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E7706" w:rsidRDefault="004E7706" w:rsidP="004E770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07D64">
      <w:rPr>
        <w:noProof/>
      </w:rPr>
      <w:t>ss2831.docx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07D6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4C5" w:rsidRDefault="00FE14C5">
      <w:pPr>
        <w:spacing w:line="240" w:lineRule="auto"/>
      </w:pPr>
      <w:r>
        <w:separator/>
      </w:r>
    </w:p>
  </w:footnote>
  <w:footnote w:type="continuationSeparator" w:id="0">
    <w:p w:rsidR="00FE14C5" w:rsidRDefault="00FE14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07D6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FD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E7706"/>
    <w:rsid w:val="00505068"/>
    <w:rsid w:val="00545F85"/>
    <w:rsid w:val="00551FDE"/>
    <w:rsid w:val="005B2AEB"/>
    <w:rsid w:val="00612EF0"/>
    <w:rsid w:val="00720496"/>
    <w:rsid w:val="00723EF8"/>
    <w:rsid w:val="0078182C"/>
    <w:rsid w:val="0084151B"/>
    <w:rsid w:val="00885B74"/>
    <w:rsid w:val="00910EF7"/>
    <w:rsid w:val="00945AF1"/>
    <w:rsid w:val="00997F4C"/>
    <w:rsid w:val="00A82E08"/>
    <w:rsid w:val="00AA344E"/>
    <w:rsid w:val="00B07D98"/>
    <w:rsid w:val="00B30B27"/>
    <w:rsid w:val="00B33546"/>
    <w:rsid w:val="00B64104"/>
    <w:rsid w:val="00B67711"/>
    <w:rsid w:val="00BE20DA"/>
    <w:rsid w:val="00C07D64"/>
    <w:rsid w:val="00CF27C2"/>
    <w:rsid w:val="00CF731B"/>
    <w:rsid w:val="00DA769E"/>
    <w:rsid w:val="00E02685"/>
    <w:rsid w:val="00F178A8"/>
    <w:rsid w:val="00F21BB0"/>
    <w:rsid w:val="00F9160B"/>
    <w:rsid w:val="00FE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1022DD-5E5B-4EFD-9C35-93F6D4E59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4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059849FED944A1CAD10C75DF92D76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49B5FD-AE7E-40F2-9276-A04050DD2075}"/>
      </w:docPartPr>
      <w:docPartBody>
        <w:p w:rsidR="00D11143" w:rsidRDefault="00D11143">
          <w:pPr>
            <w:pStyle w:val="9059849FED944A1CAD10C75DF92D768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143"/>
    <w:rsid w:val="00B029AE"/>
    <w:rsid w:val="00D11143"/>
    <w:rsid w:val="00DB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059849FED944A1CAD10C75DF92D768F">
    <w:name w:val="9059849FED944A1CAD10C75DF92D768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SS22.09.2025 SA22.09.2025 </dc:description>
  <cp:lastModifiedBy>Жарков М.А.</cp:lastModifiedBy>
  <cp:revision>4</cp:revision>
  <cp:lastPrinted>2025-09-23T14:03:00Z</cp:lastPrinted>
  <dcterms:created xsi:type="dcterms:W3CDTF">2025-09-22T12:01:00Z</dcterms:created>
  <dcterms:modified xsi:type="dcterms:W3CDTF">2025-09-23T14:29:00Z</dcterms:modified>
</cp:coreProperties>
</file>