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25EAD30F0D84DAFAC978603946E53E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B6596" w:rsidRDefault="00545F85" w:rsidP="002B6596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25EAD30F0D84DAFAC978603946E53E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B6596" w:rsidRPr="002B6596" w:rsidRDefault="002B6596" w:rsidP="002B6596">
      <w:pPr>
        <w:pStyle w:val="1"/>
      </w:pPr>
      <w:r w:rsidRPr="002B6596">
        <w:t>О Федеральном законе "О внесении изменений</w:t>
      </w:r>
    </w:p>
    <w:p w:rsidR="002B6596" w:rsidRDefault="002B6596" w:rsidP="002B6596">
      <w:pPr>
        <w:pStyle w:val="2"/>
      </w:pPr>
      <w:r w:rsidRPr="003220FA">
        <w:t>в части пер</w:t>
      </w:r>
      <w:r>
        <w:t>вую и вторую Налогового кодекса</w:t>
      </w:r>
    </w:p>
    <w:p w:rsidR="002B6596" w:rsidRPr="00E55E29" w:rsidRDefault="002B6596" w:rsidP="002B6596">
      <w:pPr>
        <w:pStyle w:val="2"/>
      </w:pPr>
      <w:r w:rsidRPr="003220FA">
        <w:t>Российской Федерации</w:t>
      </w:r>
      <w:r w:rsidRPr="00CD2D7B">
        <w:t>"</w:t>
      </w:r>
    </w:p>
    <w:p w:rsidR="002B6596" w:rsidRDefault="002B6596" w:rsidP="002B6596">
      <w:pPr>
        <w:pStyle w:val="2"/>
        <w:rPr>
          <w:szCs w:val="28"/>
        </w:rPr>
      </w:pPr>
    </w:p>
    <w:p w:rsidR="002B6596" w:rsidRPr="00E55E29" w:rsidRDefault="002B6596" w:rsidP="002B6596">
      <w:pPr>
        <w:pStyle w:val="2"/>
        <w:rPr>
          <w:szCs w:val="28"/>
        </w:rPr>
      </w:pPr>
    </w:p>
    <w:p w:rsidR="002B6596" w:rsidRPr="00E55E29" w:rsidRDefault="002B6596" w:rsidP="002B6596">
      <w:pPr>
        <w:pStyle w:val="2"/>
      </w:pPr>
    </w:p>
    <w:p w:rsidR="002B6596" w:rsidRDefault="002B6596">
      <w:r w:rsidRPr="00E55E29">
        <w:t xml:space="preserve">Рассмотрев принятый Государственной Думой Федерального Собрания Российской Федерации </w:t>
      </w:r>
      <w:r>
        <w:t xml:space="preserve">27 января 2026 </w:t>
      </w:r>
      <w:r w:rsidRPr="00E55E29">
        <w:t xml:space="preserve">года Федеральный </w:t>
      </w:r>
      <w:r w:rsidRPr="00420BA5">
        <w:t xml:space="preserve">закон </w:t>
      </w:r>
      <w:r>
        <w:t>"</w:t>
      </w:r>
      <w:r w:rsidRPr="003220FA">
        <w:rPr>
          <w:bCs/>
          <w:szCs w:val="26"/>
        </w:rPr>
        <w:t xml:space="preserve">О внесении изменений в части первую </w:t>
      </w:r>
      <w:r>
        <w:rPr>
          <w:bCs/>
          <w:szCs w:val="26"/>
        </w:rPr>
        <w:br/>
      </w:r>
      <w:r w:rsidRPr="003220FA">
        <w:rPr>
          <w:bCs/>
          <w:szCs w:val="26"/>
        </w:rPr>
        <w:t>и вторую Налогового кодекса Российской Федерации</w:t>
      </w:r>
      <w:r>
        <w:t xml:space="preserve">" </w:t>
      </w:r>
      <w:r>
        <w:br/>
      </w:r>
      <w:r w:rsidRPr="000647B2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</w:t>
      </w:r>
      <w:bookmarkStart w:id="0" w:name="_GoBack"/>
      <w:bookmarkEnd w:id="0"/>
      <w:r w:rsidRPr="00B51544">
        <w:rPr>
          <w:b/>
          <w:spacing w:val="60"/>
          <w:szCs w:val="28"/>
        </w:rPr>
        <w:t>тановляет</w:t>
      </w:r>
      <w:r>
        <w:t>:</w:t>
      </w:r>
    </w:p>
    <w:p w:rsidR="002B6596" w:rsidRDefault="002B6596"/>
    <w:p w:rsidR="002B6596" w:rsidRPr="007F60D0" w:rsidRDefault="002B6596" w:rsidP="002B6596">
      <w:pPr>
        <w:rPr>
          <w:bCs/>
        </w:rPr>
      </w:pPr>
      <w:r>
        <w:t>1. </w:t>
      </w:r>
      <w:r w:rsidRPr="00420BA5">
        <w:t xml:space="preserve">Одобрить Федеральный закон </w:t>
      </w:r>
      <w:r>
        <w:t>"</w:t>
      </w:r>
      <w:r w:rsidRPr="003220FA">
        <w:rPr>
          <w:bCs/>
          <w:szCs w:val="26"/>
        </w:rPr>
        <w:t xml:space="preserve">О внесении изменений </w:t>
      </w:r>
      <w:r>
        <w:rPr>
          <w:bCs/>
          <w:szCs w:val="26"/>
        </w:rPr>
        <w:br/>
      </w:r>
      <w:r w:rsidRPr="003220FA">
        <w:rPr>
          <w:bCs/>
          <w:szCs w:val="26"/>
        </w:rPr>
        <w:t>в части первую и вторую Налогового кодекса Российской Федерации</w:t>
      </w:r>
      <w:r w:rsidRPr="003A0768">
        <w:rPr>
          <w:bCs/>
          <w:szCs w:val="26"/>
        </w:rPr>
        <w:t>"</w:t>
      </w:r>
      <w:r w:rsidRPr="007F60D0">
        <w:t>.</w:t>
      </w:r>
    </w:p>
    <w:p w:rsidR="002B6596" w:rsidRPr="00E55E29" w:rsidRDefault="002B6596" w:rsidP="002B6596">
      <w:r>
        <w:t>2. </w:t>
      </w:r>
      <w:r w:rsidRPr="00E55E29">
        <w:t>Настоящее постановление вступает в силу со дня его принятия.</w:t>
      </w:r>
    </w:p>
    <w:p w:rsidR="002B6596" w:rsidRPr="00E55E29" w:rsidRDefault="002B6596" w:rsidP="002B6596"/>
    <w:p w:rsidR="002B6596" w:rsidRDefault="002B6596" w:rsidP="002B6596"/>
    <w:p w:rsidR="00D660F8" w:rsidRDefault="00D660F8" w:rsidP="00D660F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2B6596" w:rsidRDefault="002B6596" w:rsidP="002B6596">
      <w:pPr>
        <w:pStyle w:val="ac"/>
      </w:pPr>
    </w:p>
    <w:p w:rsidR="00D660F8" w:rsidRDefault="00D660F8" w:rsidP="002B6596">
      <w:pPr>
        <w:pStyle w:val="ac"/>
      </w:pPr>
    </w:p>
    <w:p w:rsidR="00D660F8" w:rsidRDefault="00D660F8" w:rsidP="00D660F8">
      <w:pPr>
        <w:pStyle w:val="af"/>
      </w:pPr>
      <w:r>
        <w:t>Москва</w:t>
      </w:r>
    </w:p>
    <w:p w:rsidR="00D660F8" w:rsidRDefault="00D660F8" w:rsidP="00D660F8">
      <w:pPr>
        <w:pStyle w:val="af"/>
      </w:pPr>
      <w:r>
        <w:t>4 февраля 2026 года</w:t>
      </w:r>
    </w:p>
    <w:p w:rsidR="00D660F8" w:rsidRPr="00E55E29" w:rsidRDefault="00D660F8" w:rsidP="00D660F8">
      <w:pPr>
        <w:pStyle w:val="ac"/>
      </w:pPr>
      <w:r>
        <w:t>№ 27-СФ</w:t>
      </w:r>
    </w:p>
    <w:sectPr w:rsidR="00D660F8" w:rsidRPr="00E55E2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71D7" w:rsidRDefault="00F271D7">
      <w:pPr>
        <w:spacing w:line="240" w:lineRule="auto"/>
      </w:pPr>
      <w:r>
        <w:separator/>
      </w:r>
    </w:p>
  </w:endnote>
  <w:endnote w:type="continuationSeparator" w:id="0">
    <w:p w:rsidR="00F271D7" w:rsidRDefault="00F271D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EFA8E1D-6DFA-4B2A-B103-5F622FE26CF5}"/>
    <w:embedBold r:id="rId2" w:fontKey="{16A44688-DD79-49B9-9156-1A9F74F0B62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A2A99B1-2372-4494-81AE-E48559A1F66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64B4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60F8">
      <w:rPr>
        <w:noProof/>
      </w:rPr>
      <w:t>qa10594.docx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2009A">
      <w:rPr>
        <w:noProof/>
      </w:rPr>
      <w:t>03.02.26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660F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35F42" w:rsidRDefault="00535F42" w:rsidP="00535F4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60F8">
      <w:rPr>
        <w:noProof/>
      </w:rPr>
      <w:t>qa10594.docx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660F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71D7" w:rsidRDefault="00F271D7">
      <w:pPr>
        <w:spacing w:line="240" w:lineRule="auto"/>
      </w:pPr>
      <w:r>
        <w:separator/>
      </w:r>
    </w:p>
  </w:footnote>
  <w:footnote w:type="continuationSeparator" w:id="0">
    <w:p w:rsidR="00F271D7" w:rsidRDefault="00F271D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660F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E7"/>
    <w:rsid w:val="00010DCE"/>
    <w:rsid w:val="000D3F67"/>
    <w:rsid w:val="001057BD"/>
    <w:rsid w:val="0012009A"/>
    <w:rsid w:val="00205211"/>
    <w:rsid w:val="002623D0"/>
    <w:rsid w:val="002A1E3D"/>
    <w:rsid w:val="002B6596"/>
    <w:rsid w:val="002B772D"/>
    <w:rsid w:val="003114B9"/>
    <w:rsid w:val="003167C5"/>
    <w:rsid w:val="003273F1"/>
    <w:rsid w:val="0035125E"/>
    <w:rsid w:val="00423816"/>
    <w:rsid w:val="004A68AB"/>
    <w:rsid w:val="00505068"/>
    <w:rsid w:val="00535F42"/>
    <w:rsid w:val="00545F85"/>
    <w:rsid w:val="00547CE7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660F8"/>
    <w:rsid w:val="00DA769E"/>
    <w:rsid w:val="00E02685"/>
    <w:rsid w:val="00F178A8"/>
    <w:rsid w:val="00F21BB0"/>
    <w:rsid w:val="00F271D7"/>
    <w:rsid w:val="00F64B44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238E2A-D8EF-4251-89CA-0C8FB798B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2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25EAD30F0D84DAFAC978603946E53E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41FF2F0-1A3B-422E-A8F8-51AD63F2D4D1}"/>
      </w:docPartPr>
      <w:docPartBody>
        <w:p w:rsidR="00F45731" w:rsidRDefault="00F45731">
          <w:pPr>
            <w:pStyle w:val="925EAD30F0D84DAFAC978603946E53E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731"/>
    <w:rsid w:val="004C64CD"/>
    <w:rsid w:val="00C25B03"/>
    <w:rsid w:val="00F4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25EAD30F0D84DAFAC978603946E53EC">
    <w:name w:val="925EAD30F0D84DAFAC978603946E53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QA29.01.2026 EQ30.01.2026 EQ03.02.2026 </dc:description>
  <cp:lastModifiedBy>Жарков М.А.</cp:lastModifiedBy>
  <cp:revision>5</cp:revision>
  <cp:lastPrinted>2026-02-03T12:58:00Z</cp:lastPrinted>
  <dcterms:created xsi:type="dcterms:W3CDTF">2026-01-29T08:23:00Z</dcterms:created>
  <dcterms:modified xsi:type="dcterms:W3CDTF">2026-02-03T13:17:00Z</dcterms:modified>
</cp:coreProperties>
</file>