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DEBE1F514104E858ECD20DA0C54BF0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6904CC" w:rsidRPr="006904CC" w:rsidRDefault="006904CC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DEBE1F514104E858ECD20DA0C54BF0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904CC" w:rsidRDefault="006904CC" w:rsidP="006904CC">
      <w:pPr>
        <w:pStyle w:val="1"/>
      </w:pPr>
      <w:r>
        <w:t>Об избрании Перминовой Елены Алексеевны</w:t>
      </w:r>
    </w:p>
    <w:p w:rsidR="006904CC" w:rsidRDefault="006904CC" w:rsidP="006904CC">
      <w:pPr>
        <w:pStyle w:val="2"/>
      </w:pPr>
      <w:r>
        <w:t>первым заместителем председателя Комитета</w:t>
      </w:r>
    </w:p>
    <w:p w:rsidR="006904CC" w:rsidRDefault="006904CC" w:rsidP="006904CC">
      <w:pPr>
        <w:pStyle w:val="2"/>
      </w:pPr>
      <w:r>
        <w:t>Совета Федерации по международным делам</w:t>
      </w:r>
    </w:p>
    <w:p w:rsidR="006904CC" w:rsidRDefault="006904CC" w:rsidP="006904CC">
      <w:pPr>
        <w:pStyle w:val="2"/>
      </w:pPr>
    </w:p>
    <w:p w:rsidR="006904CC" w:rsidRDefault="006904CC" w:rsidP="006904CC">
      <w:pPr>
        <w:pStyle w:val="2"/>
      </w:pPr>
    </w:p>
    <w:p w:rsidR="006904CC" w:rsidRDefault="006904CC" w:rsidP="006904CC">
      <w:pPr>
        <w:pStyle w:val="2"/>
      </w:pPr>
    </w:p>
    <w:p w:rsidR="006904CC" w:rsidRDefault="006904CC">
      <w:r>
        <w:t xml:space="preserve">В соответствии с частью 1 статьи 29 Регламента Совета Федерации Федерального Собрания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</w:t>
      </w:r>
      <w:bookmarkStart w:id="0" w:name="_GoBack"/>
      <w:bookmarkEnd w:id="0"/>
      <w:r w:rsidRPr="00B51544">
        <w:rPr>
          <w:b/>
          <w:spacing w:val="60"/>
          <w:szCs w:val="28"/>
        </w:rPr>
        <w:t>ет</w:t>
      </w:r>
      <w:r>
        <w:t>:</w:t>
      </w:r>
    </w:p>
    <w:p w:rsidR="006904CC" w:rsidRDefault="006904CC"/>
    <w:p w:rsidR="006904CC" w:rsidRDefault="006904CC" w:rsidP="006904CC">
      <w:r>
        <w:t xml:space="preserve">1. Утвердить решение Комитета Совета Федерации </w:t>
      </w:r>
      <w:r>
        <w:br/>
        <w:t xml:space="preserve">по международным делам об избрании Перминовой Елены Алексеевны первым заместителем председателя Комитета Совета Федерации по международным делам. </w:t>
      </w:r>
    </w:p>
    <w:p w:rsidR="006904CC" w:rsidRDefault="006904CC" w:rsidP="006904CC">
      <w:r>
        <w:t>2. Настоящее постановление вступает в силу со дня его принятия.</w:t>
      </w:r>
    </w:p>
    <w:p w:rsidR="006904CC" w:rsidRDefault="006904CC" w:rsidP="006904CC">
      <w:pPr>
        <w:rPr>
          <w:szCs w:val="24"/>
        </w:rPr>
      </w:pPr>
    </w:p>
    <w:p w:rsidR="006904CC" w:rsidRDefault="006904CC" w:rsidP="006904CC"/>
    <w:p w:rsidR="006904CC" w:rsidRDefault="006904CC" w:rsidP="006904CC"/>
    <w:p w:rsidR="00F4429D" w:rsidRDefault="00F4429D" w:rsidP="00F4429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D4651" w:rsidRDefault="00DD4651" w:rsidP="00C74F19">
      <w:pPr>
        <w:pStyle w:val="ac"/>
      </w:pPr>
    </w:p>
    <w:p w:rsidR="00F4429D" w:rsidRPr="00F4429D" w:rsidRDefault="00F4429D" w:rsidP="00C74F19">
      <w:pPr>
        <w:pStyle w:val="ac"/>
      </w:pPr>
    </w:p>
    <w:p w:rsidR="00F4429D" w:rsidRDefault="00F4429D" w:rsidP="00F4429D">
      <w:pPr>
        <w:pStyle w:val="af"/>
      </w:pPr>
      <w:r>
        <w:t>Москва</w:t>
      </w:r>
    </w:p>
    <w:p w:rsidR="00F4429D" w:rsidRDefault="00F4429D" w:rsidP="00F4429D">
      <w:pPr>
        <w:pStyle w:val="af"/>
      </w:pPr>
      <w:r>
        <w:t>4 февраля 2026 года</w:t>
      </w:r>
    </w:p>
    <w:p w:rsidR="00DD4651" w:rsidRPr="006904CC" w:rsidRDefault="00F4429D" w:rsidP="00F4429D">
      <w:pPr>
        <w:pStyle w:val="ac"/>
      </w:pPr>
      <w:r>
        <w:t>№ 23-СФ</w:t>
      </w:r>
    </w:p>
    <w:sectPr w:rsidR="00DD4651" w:rsidRPr="006904C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65CE" w:rsidRDefault="006465CE">
      <w:pPr>
        <w:spacing w:line="240" w:lineRule="auto"/>
      </w:pPr>
      <w:r>
        <w:separator/>
      </w:r>
    </w:p>
  </w:endnote>
  <w:endnote w:type="continuationSeparator" w:id="0">
    <w:p w:rsidR="006465CE" w:rsidRDefault="006465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8B1F09B-4972-4524-8D04-53986FA8A06B}"/>
    <w:embedBold r:id="rId2" w:fontKey="{D4FD36C1-C9EA-42EF-BA74-94BEEEB1892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5546661-8D8E-4F50-9C0C-A9332A287FD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63D8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429D">
      <w:rPr>
        <w:noProof/>
      </w:rPr>
      <w:t>ss3136.docx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A725F">
      <w:rPr>
        <w:noProof/>
      </w:rPr>
      <w:t>04.02.26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4429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D4651" w:rsidRDefault="00DD4651" w:rsidP="00DD465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429D">
      <w:rPr>
        <w:noProof/>
      </w:rPr>
      <w:t>ss3136.docx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429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65CE" w:rsidRDefault="006465CE">
      <w:pPr>
        <w:spacing w:line="240" w:lineRule="auto"/>
      </w:pPr>
      <w:r>
        <w:separator/>
      </w:r>
    </w:p>
  </w:footnote>
  <w:footnote w:type="continuationSeparator" w:id="0">
    <w:p w:rsidR="006465CE" w:rsidRDefault="006465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4429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678"/>
    <w:rsid w:val="000D3F67"/>
    <w:rsid w:val="001057BD"/>
    <w:rsid w:val="00205211"/>
    <w:rsid w:val="002623D0"/>
    <w:rsid w:val="002A1E3D"/>
    <w:rsid w:val="002A725F"/>
    <w:rsid w:val="002B772D"/>
    <w:rsid w:val="003114B9"/>
    <w:rsid w:val="003273F1"/>
    <w:rsid w:val="0035125E"/>
    <w:rsid w:val="00363D86"/>
    <w:rsid w:val="00423816"/>
    <w:rsid w:val="004A68AB"/>
    <w:rsid w:val="004F64B8"/>
    <w:rsid w:val="00505068"/>
    <w:rsid w:val="00545F85"/>
    <w:rsid w:val="005B2AEB"/>
    <w:rsid w:val="005C4140"/>
    <w:rsid w:val="006465CE"/>
    <w:rsid w:val="00682057"/>
    <w:rsid w:val="006904CC"/>
    <w:rsid w:val="00720496"/>
    <w:rsid w:val="00723EF8"/>
    <w:rsid w:val="0078182C"/>
    <w:rsid w:val="00885B74"/>
    <w:rsid w:val="00910EF7"/>
    <w:rsid w:val="00926DD9"/>
    <w:rsid w:val="00997F4C"/>
    <w:rsid w:val="00A66904"/>
    <w:rsid w:val="00A82E08"/>
    <w:rsid w:val="00AA344E"/>
    <w:rsid w:val="00B07D98"/>
    <w:rsid w:val="00B30B27"/>
    <w:rsid w:val="00B33546"/>
    <w:rsid w:val="00B67711"/>
    <w:rsid w:val="00C12678"/>
    <w:rsid w:val="00CF27C2"/>
    <w:rsid w:val="00CF731B"/>
    <w:rsid w:val="00DA769E"/>
    <w:rsid w:val="00DD4651"/>
    <w:rsid w:val="00E02685"/>
    <w:rsid w:val="00EC22E7"/>
    <w:rsid w:val="00F178A8"/>
    <w:rsid w:val="00F21BB0"/>
    <w:rsid w:val="00F4429D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C4B704-7EB6-4722-ACC1-E438A8803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6904CC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6904CC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6904CC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6904CC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98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DEBE1F514104E858ECD20DA0C54BF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E06227-B155-4ECD-858D-E10FDF7FAC43}"/>
      </w:docPartPr>
      <w:docPartBody>
        <w:p w:rsidR="008F03EF" w:rsidRDefault="008F03EF">
          <w:pPr>
            <w:pStyle w:val="2DEBE1F514104E858ECD20DA0C54BF0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3EF"/>
    <w:rsid w:val="00186A27"/>
    <w:rsid w:val="00687885"/>
    <w:rsid w:val="008F03EF"/>
    <w:rsid w:val="00E7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DEBE1F514104E858ECD20DA0C54BF02">
    <w:name w:val="2DEBE1F514104E858ECD20DA0C54BF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Абрамова+</dc:creator>
  <cp:keywords/>
  <dc:description>SS02.02.2026 SS02.02.2026 SS02.02.2026 SA02.02.2026 </dc:description>
  <cp:lastModifiedBy>Жарков М.А.</cp:lastModifiedBy>
  <cp:revision>13</cp:revision>
  <cp:lastPrinted>2026-02-03T12:51:00Z</cp:lastPrinted>
  <dcterms:created xsi:type="dcterms:W3CDTF">2026-02-02T09:54:00Z</dcterms:created>
  <dcterms:modified xsi:type="dcterms:W3CDTF">2026-02-04T05:32:00Z</dcterms:modified>
</cp:coreProperties>
</file>