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A8B6E963043C482A99EF8DC88C1DD21C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AA344E" w:rsidRDefault="00545F85" w:rsidP="00355B4B">
            <w:pPr>
              <w:pStyle w:val="a6"/>
              <w:rPr>
                <w:lang w:val="en-US"/>
              </w:rPr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A8B6E963043C482A99EF8DC88C1DD21C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355B4B" w:rsidRPr="00355B4B" w:rsidRDefault="00355B4B" w:rsidP="00355B4B">
      <w:pPr>
        <w:pStyle w:val="1"/>
      </w:pPr>
      <w:r w:rsidRPr="00355B4B">
        <w:t>Об изменениях составов комитетов Совета Федерации</w:t>
      </w:r>
    </w:p>
    <w:p w:rsidR="00355B4B" w:rsidRDefault="00355B4B" w:rsidP="00355B4B">
      <w:pPr>
        <w:pStyle w:val="2"/>
      </w:pPr>
    </w:p>
    <w:p w:rsidR="00355B4B" w:rsidRDefault="00355B4B" w:rsidP="00355B4B">
      <w:pPr>
        <w:pStyle w:val="2"/>
      </w:pPr>
    </w:p>
    <w:p w:rsidR="00355B4B" w:rsidRDefault="00355B4B" w:rsidP="00355B4B">
      <w:pPr>
        <w:pStyle w:val="2"/>
      </w:pPr>
    </w:p>
    <w:p w:rsidR="00355B4B" w:rsidRDefault="00355B4B"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</w:t>
      </w:r>
      <w:bookmarkStart w:id="0" w:name="_GoBack"/>
      <w:bookmarkEnd w:id="0"/>
      <w:r w:rsidRPr="00B51544">
        <w:rPr>
          <w:b/>
          <w:spacing w:val="60"/>
          <w:szCs w:val="28"/>
        </w:rPr>
        <w:t>новляет</w:t>
      </w:r>
      <w:r>
        <w:t>:</w:t>
      </w:r>
    </w:p>
    <w:p w:rsidR="00355B4B" w:rsidRDefault="00355B4B"/>
    <w:p w:rsidR="00355B4B" w:rsidRPr="00355B4B" w:rsidRDefault="00355B4B" w:rsidP="00355B4B">
      <w:r w:rsidRPr="00355B4B">
        <w:t xml:space="preserve">1. Ввести в состав Комитета Совета Федерации </w:t>
      </w:r>
      <w:r>
        <w:br/>
      </w:r>
      <w:r w:rsidRPr="00355B4B">
        <w:t>по международным делам сенатора Российской Федерации Новикова Ивана Владимировича.</w:t>
      </w:r>
    </w:p>
    <w:p w:rsidR="00355B4B" w:rsidRPr="00355B4B" w:rsidRDefault="00355B4B" w:rsidP="00355B4B">
      <w:r w:rsidRPr="00355B4B">
        <w:t xml:space="preserve">2. Ввести в состав Комитета Совета Федерации </w:t>
      </w:r>
      <w:r>
        <w:br/>
      </w:r>
      <w:r w:rsidRPr="00355B4B">
        <w:t>по экономической политике сенатора Российской Федерации Дитриха Евгения Ивановича.</w:t>
      </w:r>
    </w:p>
    <w:p w:rsidR="00355B4B" w:rsidRPr="00355B4B" w:rsidRDefault="00485330" w:rsidP="00355B4B">
      <w:r>
        <w:t>3</w:t>
      </w:r>
      <w:r w:rsidR="00355B4B" w:rsidRPr="00355B4B">
        <w:t xml:space="preserve">. Вывести из состава Комитета Совета Федерации </w:t>
      </w:r>
      <w:r w:rsidR="00355B4B">
        <w:br/>
      </w:r>
      <w:r w:rsidR="00355B4B" w:rsidRPr="00355B4B">
        <w:t>по социальной политике сенатор</w:t>
      </w:r>
      <w:r>
        <w:t>а</w:t>
      </w:r>
      <w:r w:rsidR="00355B4B" w:rsidRPr="00355B4B">
        <w:t xml:space="preserve"> Российской Федерации Новикова Ивана Владимировича.</w:t>
      </w:r>
    </w:p>
    <w:p w:rsidR="00355B4B" w:rsidRPr="00355B4B" w:rsidRDefault="00485330" w:rsidP="00355B4B">
      <w:r>
        <w:t>4</w:t>
      </w:r>
      <w:r w:rsidR="00355B4B" w:rsidRPr="00355B4B">
        <w:t>. Настоящее постановление вступает в силу со дня его принятия.</w:t>
      </w:r>
    </w:p>
    <w:p w:rsidR="00355B4B" w:rsidRPr="00355B4B" w:rsidRDefault="00355B4B" w:rsidP="00355B4B"/>
    <w:p w:rsidR="00545F85" w:rsidRDefault="00545F85" w:rsidP="00545F85"/>
    <w:p w:rsidR="00545F85" w:rsidRDefault="00545F85" w:rsidP="00545F85"/>
    <w:p w:rsidR="00370079" w:rsidRPr="006933F5" w:rsidRDefault="00370079" w:rsidP="006933F5">
      <w:pPr>
        <w:pStyle w:val="ac"/>
        <w:spacing w:line="240" w:lineRule="auto"/>
        <w:rPr>
          <w:b/>
        </w:rPr>
      </w:pPr>
      <w:r w:rsidRPr="006933F5">
        <w:rPr>
          <w:b/>
        </w:rPr>
        <w:t>Председатель</w:t>
      </w:r>
      <w:r w:rsidRPr="006933F5">
        <w:rPr>
          <w:b/>
        </w:rPr>
        <w:br/>
        <w:t>Совета Федерации</w:t>
      </w:r>
      <w:r w:rsidRPr="006933F5">
        <w:rPr>
          <w:b/>
        </w:rPr>
        <w:br/>
        <w:t>Федерального Собрания</w:t>
      </w:r>
      <w:r w:rsidRPr="006933F5">
        <w:rPr>
          <w:b/>
        </w:rPr>
        <w:br/>
        <w:t>Российской Федерации</w:t>
      </w:r>
      <w:r w:rsidRPr="006933F5">
        <w:rPr>
          <w:b/>
        </w:rPr>
        <w:tab/>
      </w:r>
      <w:r w:rsidRPr="006933F5">
        <w:rPr>
          <w:b/>
        </w:rPr>
        <w:tab/>
        <w:t>В.И. МАТВИЕНКО</w:t>
      </w:r>
    </w:p>
    <w:p w:rsidR="00355B4B" w:rsidRDefault="00355B4B" w:rsidP="00C74F19">
      <w:pPr>
        <w:pStyle w:val="ac"/>
      </w:pPr>
    </w:p>
    <w:p w:rsidR="006933F5" w:rsidRDefault="006933F5" w:rsidP="006933F5">
      <w:pPr>
        <w:pStyle w:val="ac"/>
      </w:pPr>
      <w:r>
        <w:t>Москва</w:t>
      </w:r>
    </w:p>
    <w:p w:rsidR="006933F5" w:rsidRDefault="006933F5" w:rsidP="006933F5">
      <w:pPr>
        <w:pStyle w:val="ac"/>
      </w:pPr>
      <w:r>
        <w:t>12 ноября 2025 года</w:t>
      </w:r>
    </w:p>
    <w:p w:rsidR="006933F5" w:rsidRPr="00370079" w:rsidRDefault="006933F5" w:rsidP="00C74F19">
      <w:pPr>
        <w:pStyle w:val="ac"/>
      </w:pPr>
      <w:r>
        <w:t xml:space="preserve">№ </w:t>
      </w:r>
      <w:r>
        <w:rPr>
          <w:lang w:val="en-US"/>
        </w:rPr>
        <w:t>500</w:t>
      </w:r>
      <w:r>
        <w:t>-СФ</w:t>
      </w:r>
    </w:p>
    <w:sectPr w:rsidR="006933F5" w:rsidRPr="00370079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3241" w:rsidRDefault="002B3241">
      <w:pPr>
        <w:spacing w:line="240" w:lineRule="auto"/>
      </w:pPr>
      <w:r>
        <w:separator/>
      </w:r>
    </w:p>
  </w:endnote>
  <w:endnote w:type="continuationSeparator" w:id="0">
    <w:p w:rsidR="002B3241" w:rsidRDefault="002B324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BB41170D-62B8-4998-BAF5-554FF16B6628}"/>
    <w:embedBold r:id="rId2" w:fontKey="{0EA8CC2D-5A49-408D-A487-36316B1D7734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667EFBD0-C0D9-4636-92EA-3926FEBDFA27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485330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933F5">
      <w:rPr>
        <w:noProof/>
      </w:rPr>
      <w:t>zo7170.docx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0C6860">
      <w:rPr>
        <w:noProof/>
      </w:rPr>
      <w:t>12.11.25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6933F5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370079" w:rsidRDefault="00370079" w:rsidP="00370079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933F5">
      <w:rPr>
        <w:noProof/>
      </w:rPr>
      <w:t>zo7170.docx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6933F5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3241" w:rsidRDefault="002B3241">
      <w:pPr>
        <w:spacing w:line="240" w:lineRule="auto"/>
      </w:pPr>
      <w:r>
        <w:separator/>
      </w:r>
    </w:p>
  </w:footnote>
  <w:footnote w:type="continuationSeparator" w:id="0">
    <w:p w:rsidR="002B3241" w:rsidRDefault="002B324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6933F5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4C45"/>
    <w:rsid w:val="000C6860"/>
    <w:rsid w:val="000D3F67"/>
    <w:rsid w:val="001057BD"/>
    <w:rsid w:val="00205211"/>
    <w:rsid w:val="002623D0"/>
    <w:rsid w:val="002A1E3D"/>
    <w:rsid w:val="002B3241"/>
    <w:rsid w:val="002B772D"/>
    <w:rsid w:val="002E4C45"/>
    <w:rsid w:val="003114B9"/>
    <w:rsid w:val="003273F1"/>
    <w:rsid w:val="0035125E"/>
    <w:rsid w:val="00355B4B"/>
    <w:rsid w:val="00370079"/>
    <w:rsid w:val="003C034D"/>
    <w:rsid w:val="00423816"/>
    <w:rsid w:val="00485330"/>
    <w:rsid w:val="004A68AB"/>
    <w:rsid w:val="00505068"/>
    <w:rsid w:val="00545F85"/>
    <w:rsid w:val="005B2AEB"/>
    <w:rsid w:val="006007AC"/>
    <w:rsid w:val="006933F5"/>
    <w:rsid w:val="00720496"/>
    <w:rsid w:val="00723EF8"/>
    <w:rsid w:val="0078182C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C10E3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DB1A308-1159-401E-B9BB-F2D992F5E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770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A8B6E963043C482A99EF8DC88C1DD21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E8266DA-7721-47A0-AB20-134A4E0C2008}"/>
      </w:docPartPr>
      <w:docPartBody>
        <w:p w:rsidR="00FF7709" w:rsidRDefault="00FF7709">
          <w:pPr>
            <w:pStyle w:val="A8B6E963043C482A99EF8DC88C1DD21C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7709"/>
    <w:rsid w:val="007F2C29"/>
    <w:rsid w:val="00865938"/>
    <w:rsid w:val="00B90892"/>
    <w:rsid w:val="00FF7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A8B6E963043C482A99EF8DC88C1DD21C">
    <w:name w:val="A8B6E963043C482A99EF8DC88C1DD21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1</Pages>
  <Words>118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795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Регламенту и организации парламентской деятельности</dc:subject>
  <dc:creator>Заказчик - Гусейнов+</dc:creator>
  <cp:keywords/>
  <dc:description>ZO11.11.2025 ZO11.11.2025 ZO11.11.2025 </dc:description>
  <cp:lastModifiedBy>Жарков М.А.</cp:lastModifiedBy>
  <cp:revision>6</cp:revision>
  <cp:lastPrinted>2025-11-11T15:05:00Z</cp:lastPrinted>
  <dcterms:created xsi:type="dcterms:W3CDTF">2025-11-11T08:12:00Z</dcterms:created>
  <dcterms:modified xsi:type="dcterms:W3CDTF">2025-11-12T06:43:00Z</dcterms:modified>
</cp:coreProperties>
</file>