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54DD2AAAE5942CEAF7C4C47A32F29C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C0B90" w:rsidRDefault="00545F85" w:rsidP="002C0B9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54DD2AAAE5942CEAF7C4C47A32F29C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C0B90" w:rsidRDefault="002C0B90" w:rsidP="002C0B90">
      <w:pPr>
        <w:pStyle w:val="1"/>
      </w:pPr>
      <w:r w:rsidRPr="002C0B90">
        <w:t xml:space="preserve">О Федеральном законе "О внесении изменений </w:t>
      </w:r>
    </w:p>
    <w:p w:rsidR="002C0B90" w:rsidRDefault="002C0B90" w:rsidP="002C0B90">
      <w:pPr>
        <w:pStyle w:val="2"/>
      </w:pPr>
      <w:r w:rsidRPr="002C0B90">
        <w:t xml:space="preserve">в отдельные законодательные акты </w:t>
      </w:r>
    </w:p>
    <w:p w:rsidR="002C0B90" w:rsidRPr="002C0B90" w:rsidRDefault="002C0B90" w:rsidP="002C0B90">
      <w:pPr>
        <w:pStyle w:val="2"/>
      </w:pPr>
      <w:r w:rsidRPr="002C0B90">
        <w:t>Российской Федерации"</w:t>
      </w:r>
    </w:p>
    <w:p w:rsidR="002C0B90" w:rsidRDefault="002C0B90" w:rsidP="002C0B90">
      <w:pPr>
        <w:pStyle w:val="2"/>
      </w:pPr>
    </w:p>
    <w:p w:rsidR="002C0B90" w:rsidRDefault="002C0B90" w:rsidP="002C0B90">
      <w:pPr>
        <w:pStyle w:val="2"/>
      </w:pPr>
    </w:p>
    <w:p w:rsidR="002C0B90" w:rsidRPr="002C0B90" w:rsidRDefault="002C0B90" w:rsidP="002C0B90">
      <w:pPr>
        <w:pStyle w:val="2"/>
      </w:pPr>
    </w:p>
    <w:p w:rsidR="002C0B90" w:rsidRDefault="002C0B90">
      <w:r w:rsidRPr="002C0B90">
        <w:t>Рассмотрев принятый Государственной Думой Федерального Собрания Российской Федерации 16 декабря 2025 года Федеральный закон</w:t>
      </w:r>
      <w:r w:rsidR="00AC5DDA">
        <w:rPr>
          <w:bCs/>
        </w:rPr>
        <w:t xml:space="preserve"> "О </w:t>
      </w:r>
      <w:r w:rsidRPr="002C0B90">
        <w:rPr>
          <w:bCs/>
        </w:rPr>
        <w:t>внесении изменений в отдельные законодательные акты Российской Федерации"</w:t>
      </w:r>
      <w:r>
        <w:rPr>
          <w:bCs/>
        </w:rPr>
        <w:t xml:space="preserve"> </w:t>
      </w:r>
      <w:r w:rsidR="008855B3">
        <w:rPr>
          <w:bCs/>
        </w:rPr>
        <w:br/>
      </w:r>
      <w:r>
        <w:rPr>
          <w:bCs/>
        </w:rPr>
        <w:t>(проект № </w:t>
      </w:r>
      <w:r w:rsidRPr="002C0B90">
        <w:rPr>
          <w:bCs/>
        </w:rPr>
        <w:t>1057182-8)</w:t>
      </w:r>
      <w:r>
        <w:t xml:space="preserve">, в соответствии с </w:t>
      </w:r>
      <w:r w:rsidR="00AC5DDA">
        <w:t>частью 4 статьи </w:t>
      </w:r>
      <w:r w:rsidRPr="002C0B90">
        <w:t xml:space="preserve">105 Конституции Российской </w:t>
      </w:r>
      <w:r w:rsidR="00906890">
        <w:t xml:space="preserve">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C0B90" w:rsidRDefault="002C0B90"/>
    <w:p w:rsidR="002C0B90" w:rsidRPr="002C0B90" w:rsidRDefault="002C0B90" w:rsidP="002C0B90">
      <w:r w:rsidRPr="002C0B90">
        <w:t>1. Одобрить Федеральный закон</w:t>
      </w:r>
      <w:r w:rsidRPr="002C0B90">
        <w:rPr>
          <w:bCs/>
        </w:rPr>
        <w:t xml:space="preserve"> </w:t>
      </w:r>
      <w:r w:rsidR="00AC5DDA">
        <w:t>"О </w:t>
      </w:r>
      <w:r>
        <w:t xml:space="preserve">внесении изменений </w:t>
      </w:r>
      <w:r>
        <w:br/>
        <w:t xml:space="preserve">в </w:t>
      </w:r>
      <w:r w:rsidRPr="002C0B90">
        <w:t>отдельные законодательные акты Российской Федерации".</w:t>
      </w:r>
    </w:p>
    <w:p w:rsidR="002C0B90" w:rsidRPr="002C0B90" w:rsidRDefault="002C0B90" w:rsidP="002C0B90">
      <w:r w:rsidRPr="002C0B90">
        <w:t>2. Настоящее постановление вступает в силу со дня его принятия.</w:t>
      </w:r>
    </w:p>
    <w:p w:rsidR="00545F85" w:rsidRDefault="00545F85" w:rsidP="002C0B90"/>
    <w:p w:rsidR="002C0B90" w:rsidRDefault="002C0B90" w:rsidP="002C0B90"/>
    <w:p w:rsidR="00AC5DDA" w:rsidRDefault="002C0B90" w:rsidP="00210E3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C5DDA">
        <w:t>В.И. МАТВИЕНКО</w:t>
      </w:r>
    </w:p>
    <w:p w:rsidR="00210E3F" w:rsidRDefault="00210E3F" w:rsidP="00545F85">
      <w:pPr>
        <w:pStyle w:val="ac"/>
      </w:pPr>
    </w:p>
    <w:p w:rsidR="00210E3F" w:rsidRDefault="00210E3F" w:rsidP="00545F85">
      <w:pPr>
        <w:pStyle w:val="ac"/>
      </w:pPr>
    </w:p>
    <w:p w:rsidR="00210E3F" w:rsidRDefault="00210E3F" w:rsidP="00545F85">
      <w:pPr>
        <w:pStyle w:val="af"/>
      </w:pPr>
      <w:r>
        <w:t>Москва</w:t>
      </w:r>
    </w:p>
    <w:p w:rsidR="00210E3F" w:rsidRDefault="00210E3F" w:rsidP="00545F85">
      <w:pPr>
        <w:pStyle w:val="af"/>
      </w:pPr>
      <w:r>
        <w:t>19 декабря 2025 год</w:t>
      </w:r>
      <w:bookmarkStart w:id="0" w:name="_GoBack"/>
      <w:bookmarkEnd w:id="0"/>
      <w:r>
        <w:t>а</w:t>
      </w:r>
    </w:p>
    <w:p w:rsidR="00210E3F" w:rsidRPr="00482F30" w:rsidRDefault="00210E3F" w:rsidP="00545F85">
      <w:pPr>
        <w:pStyle w:val="af"/>
      </w:pPr>
      <w:r>
        <w:t>№ 614-СФ</w:t>
      </w:r>
    </w:p>
    <w:sectPr w:rsidR="00210E3F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4DB" w:rsidRDefault="001C24DB">
      <w:pPr>
        <w:spacing w:line="240" w:lineRule="auto"/>
      </w:pPr>
      <w:r>
        <w:separator/>
      </w:r>
    </w:p>
  </w:endnote>
  <w:endnote w:type="continuationSeparator" w:id="0">
    <w:p w:rsidR="001C24DB" w:rsidRDefault="001C24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1F18DB0-A6FD-485B-A86D-7FD8C70CB87F}"/>
    <w:embedBold r:id="rId2" w:fontKey="{553592AD-CDD9-4F30-9EDD-CB49F6023ED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0A9B3A3-F678-4E33-99C4-E06537FF14B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0689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55B3">
      <w:rPr>
        <w:noProof/>
      </w:rPr>
      <w:t>zo7276.docx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156BC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855B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5DDA" w:rsidRDefault="00AC5DDA" w:rsidP="00AC5DD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855B3">
      <w:rPr>
        <w:noProof/>
      </w:rPr>
      <w:t>zo7276.docx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855B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4DB" w:rsidRDefault="001C24DB">
      <w:pPr>
        <w:spacing w:line="240" w:lineRule="auto"/>
      </w:pPr>
      <w:r>
        <w:separator/>
      </w:r>
    </w:p>
  </w:footnote>
  <w:footnote w:type="continuationSeparator" w:id="0">
    <w:p w:rsidR="001C24DB" w:rsidRDefault="001C24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855B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FEB"/>
    <w:rsid w:val="000D3F67"/>
    <w:rsid w:val="001057BD"/>
    <w:rsid w:val="001B0FEB"/>
    <w:rsid w:val="001C24DB"/>
    <w:rsid w:val="00205211"/>
    <w:rsid w:val="00210E3F"/>
    <w:rsid w:val="002623D0"/>
    <w:rsid w:val="002A1E3D"/>
    <w:rsid w:val="002B772D"/>
    <w:rsid w:val="002C0B90"/>
    <w:rsid w:val="003114B9"/>
    <w:rsid w:val="003273F1"/>
    <w:rsid w:val="0035125E"/>
    <w:rsid w:val="00423816"/>
    <w:rsid w:val="00497139"/>
    <w:rsid w:val="004A68AB"/>
    <w:rsid w:val="00505068"/>
    <w:rsid w:val="00545F85"/>
    <w:rsid w:val="005B2AEB"/>
    <w:rsid w:val="00720496"/>
    <w:rsid w:val="00723EF8"/>
    <w:rsid w:val="0078182C"/>
    <w:rsid w:val="008855B3"/>
    <w:rsid w:val="00885B74"/>
    <w:rsid w:val="00906890"/>
    <w:rsid w:val="00910EF7"/>
    <w:rsid w:val="00997F4C"/>
    <w:rsid w:val="00A82E08"/>
    <w:rsid w:val="00AA344E"/>
    <w:rsid w:val="00AC5DDA"/>
    <w:rsid w:val="00B07D98"/>
    <w:rsid w:val="00B30B27"/>
    <w:rsid w:val="00B33546"/>
    <w:rsid w:val="00B67711"/>
    <w:rsid w:val="00C156BC"/>
    <w:rsid w:val="00CF27C2"/>
    <w:rsid w:val="00CF4DC3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3C44CE-54E5-48FE-A8A9-E6A3D8F6B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54DD2AAAE5942CEAF7C4C47A32F29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7E7CA4-6C59-4B6A-8F6E-AE5F9064B3B7}"/>
      </w:docPartPr>
      <w:docPartBody>
        <w:p w:rsidR="004A3970" w:rsidRDefault="004A3970">
          <w:pPr>
            <w:pStyle w:val="454DD2AAAE5942CEAF7C4C47A32F29C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970"/>
    <w:rsid w:val="002F4E25"/>
    <w:rsid w:val="004A3970"/>
    <w:rsid w:val="0060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54DD2AAAE5942CEAF7C4C47A32F29CC">
    <w:name w:val="454DD2AAAE5942CEAF7C4C47A32F29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AM18.12.2025 SA18.12.2025 QA18.12.2025 </dc:description>
  <cp:lastModifiedBy>Жарков М.А.</cp:lastModifiedBy>
  <cp:revision>6</cp:revision>
  <cp:lastPrinted>2025-12-18T16:05:00Z</cp:lastPrinted>
  <dcterms:created xsi:type="dcterms:W3CDTF">2025-12-17T12:04:00Z</dcterms:created>
  <dcterms:modified xsi:type="dcterms:W3CDTF">2025-12-18T16:07:00Z</dcterms:modified>
</cp:coreProperties>
</file>