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CE9E68088C1414BA8D7FDDD0D62870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D0D8E" w:rsidRDefault="00545F85" w:rsidP="00BB316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CE9E68088C1414BA8D7FDDD0D62870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D0D8E" w:rsidRDefault="00CD0D8E" w:rsidP="00CD0D8E">
      <w:pPr>
        <w:pStyle w:val="1"/>
      </w:pPr>
      <w:r>
        <w:t xml:space="preserve">О Федеральном законе "О внесении изменения </w:t>
      </w:r>
    </w:p>
    <w:p w:rsidR="00CD0D8E" w:rsidRDefault="00CD0D8E" w:rsidP="00CD0D8E">
      <w:pPr>
        <w:pStyle w:val="2"/>
      </w:pPr>
      <w:r>
        <w:t xml:space="preserve">в статью 108 Федерального закона </w:t>
      </w:r>
    </w:p>
    <w:p w:rsidR="00CD0D8E" w:rsidRDefault="00CD0D8E" w:rsidP="00CD0D8E">
      <w:pPr>
        <w:pStyle w:val="2"/>
      </w:pPr>
      <w:r>
        <w:t xml:space="preserve">"Об образовании в Российской Федерации" </w:t>
      </w:r>
    </w:p>
    <w:p w:rsidR="00CD0D8E" w:rsidRDefault="00CD0D8E" w:rsidP="00CD0D8E">
      <w:pPr>
        <w:pStyle w:val="2"/>
      </w:pPr>
    </w:p>
    <w:p w:rsidR="00CD0D8E" w:rsidRDefault="00CD0D8E" w:rsidP="00CD0D8E">
      <w:pPr>
        <w:pStyle w:val="2"/>
      </w:pPr>
    </w:p>
    <w:p w:rsidR="00CD0D8E" w:rsidRDefault="00CD0D8E" w:rsidP="00CD0D8E">
      <w:pPr>
        <w:pStyle w:val="2"/>
      </w:pPr>
    </w:p>
    <w:p w:rsidR="00CD0D8E" w:rsidRDefault="00CD0D8E" w:rsidP="00CD0D8E">
      <w:r>
        <w:t>Рассмотрев принятый Государственной Думой Федерального Собрания Российской Федерации 7 октября</w:t>
      </w:r>
      <w:r w:rsidR="00BB316E">
        <w:t xml:space="preserve"> 2025 года Федеральный закон "О</w:t>
      </w:r>
      <w:r w:rsidR="00BB316E">
        <w:rPr>
          <w:lang w:val="en-US"/>
        </w:rPr>
        <w:t> </w:t>
      </w:r>
      <w:r w:rsidR="00903DF2">
        <w:t>внесении изменения в статью </w:t>
      </w:r>
      <w:r>
        <w:t>108 Федерального закона "Об</w:t>
      </w:r>
      <w:r w:rsidR="00903DF2">
        <w:t> </w:t>
      </w:r>
      <w:r>
        <w:t xml:space="preserve">образовании в Российской Федерации", в соответствии </w:t>
      </w:r>
      <w:r w:rsidRPr="00F13D3E">
        <w:t>с</w:t>
      </w:r>
      <w:r>
        <w:t xml:space="preserve"> </w:t>
      </w:r>
      <w:r w:rsidR="00903DF2">
        <w:t>частью 4 статьи </w:t>
      </w:r>
      <w:r w:rsidRPr="0033609D">
        <w:t>105</w:t>
      </w:r>
      <w:r w:rsidRPr="00272BE1">
        <w:t xml:space="preserve"> </w:t>
      </w:r>
      <w:r>
        <w:t xml:space="preserve">Конституции Российской Федерации 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CD0D8E" w:rsidRDefault="00CD0D8E" w:rsidP="00903DF2">
      <w:pPr>
        <w:spacing w:line="240" w:lineRule="auto"/>
      </w:pPr>
    </w:p>
    <w:p w:rsidR="00CD0D8E" w:rsidRDefault="00CD0D8E" w:rsidP="00CD0D8E">
      <w:r>
        <w:t>1</w:t>
      </w:r>
      <w:r w:rsidR="00BB316E">
        <w:t>. Одобрить Федеральный закон "О</w:t>
      </w:r>
      <w:r w:rsidR="00BB316E">
        <w:rPr>
          <w:lang w:val="en-US"/>
        </w:rPr>
        <w:t> </w:t>
      </w:r>
      <w:r w:rsidR="00903DF2">
        <w:t xml:space="preserve">внесении изменения </w:t>
      </w:r>
      <w:r w:rsidR="00903DF2">
        <w:br/>
        <w:t>в статью 108 Федерального закона "Об </w:t>
      </w:r>
      <w:r>
        <w:t>образовании в Российской Федерации".</w:t>
      </w:r>
    </w:p>
    <w:p w:rsidR="00CD0D8E" w:rsidRDefault="00CD0D8E" w:rsidP="00CD0D8E">
      <w:r>
        <w:t>2. Настоящее постановление вступает в силу со дня его принятия.</w:t>
      </w:r>
    </w:p>
    <w:p w:rsidR="00CD0D8E" w:rsidRDefault="00CD0D8E" w:rsidP="00903DF2">
      <w:pPr>
        <w:spacing w:line="240" w:lineRule="auto"/>
      </w:pPr>
    </w:p>
    <w:p w:rsidR="00CD0D8E" w:rsidRDefault="00CD0D8E" w:rsidP="00903DF2">
      <w:pPr>
        <w:spacing w:line="240" w:lineRule="auto"/>
      </w:pPr>
    </w:p>
    <w:p w:rsidR="00BB316E" w:rsidRPr="00BB316E" w:rsidRDefault="00BB316E" w:rsidP="00903DF2">
      <w:pPr>
        <w:pStyle w:val="11"/>
      </w:pPr>
      <w:r w:rsidRPr="00BB316E">
        <w:t>Председатель</w:t>
      </w:r>
      <w:r w:rsidRPr="00BB316E">
        <w:br/>
        <w:t>Совета Федерации</w:t>
      </w:r>
      <w:r w:rsidRPr="00BB316E">
        <w:br/>
        <w:t>Федерального Собрания</w:t>
      </w:r>
      <w:r w:rsidRPr="00BB316E">
        <w:br/>
        <w:t>Российской Федерации</w:t>
      </w:r>
      <w:r w:rsidRPr="00BB316E">
        <w:tab/>
      </w:r>
      <w:r w:rsidRPr="00BB316E">
        <w:tab/>
        <w:t>В.И</w:t>
      </w:r>
      <w:bookmarkStart w:id="0" w:name="_GoBack"/>
      <w:bookmarkEnd w:id="0"/>
      <w:r w:rsidRPr="00BB316E">
        <w:t>. МАТВИЕНКО</w:t>
      </w:r>
    </w:p>
    <w:p w:rsidR="00CD0D8E" w:rsidRDefault="00CD0D8E" w:rsidP="00CD0D8E">
      <w:pPr>
        <w:pStyle w:val="ac"/>
      </w:pPr>
    </w:p>
    <w:p w:rsidR="00903DF2" w:rsidRDefault="00903DF2" w:rsidP="00CD0D8E">
      <w:pPr>
        <w:pStyle w:val="ac"/>
      </w:pPr>
    </w:p>
    <w:p w:rsidR="00903DF2" w:rsidRDefault="00903DF2" w:rsidP="00CD0D8E">
      <w:pPr>
        <w:pStyle w:val="ac"/>
      </w:pPr>
      <w:r>
        <w:t>Москва</w:t>
      </w:r>
    </w:p>
    <w:p w:rsidR="00903DF2" w:rsidRDefault="00903DF2" w:rsidP="00CD0D8E">
      <w:pPr>
        <w:pStyle w:val="ac"/>
      </w:pPr>
      <w:r>
        <w:t>8 октября 2025 года</w:t>
      </w:r>
    </w:p>
    <w:p w:rsidR="00903DF2" w:rsidRDefault="00903DF2" w:rsidP="00CD0D8E">
      <w:pPr>
        <w:pStyle w:val="ac"/>
      </w:pPr>
      <w:r>
        <w:t>№ 431-СФ</w:t>
      </w:r>
    </w:p>
    <w:sectPr w:rsidR="00903DF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E51" w:rsidRDefault="00337E51">
      <w:pPr>
        <w:spacing w:line="240" w:lineRule="auto"/>
      </w:pPr>
      <w:r>
        <w:separator/>
      </w:r>
    </w:p>
  </w:endnote>
  <w:endnote w:type="continuationSeparator" w:id="0">
    <w:p w:rsidR="00337E51" w:rsidRDefault="00337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7FDDED0-D4D4-412D-AA83-67B8C2BBD8DD}"/>
    <w:embedBold r:id="rId2" w:fontKey="{CD10B634-03AF-4186-96DC-54CF2023E1C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B7742F9-19BC-4CA5-A62F-59088219E42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0009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03DF2">
      <w:rPr>
        <w:noProof/>
      </w:rPr>
      <w:t>eq11265.docx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D7C07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03DF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316E" w:rsidRDefault="00BB316E" w:rsidP="00BB316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03DF2">
      <w:rPr>
        <w:noProof/>
      </w:rPr>
      <w:t>eq11265.docx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03DF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E51" w:rsidRDefault="00337E51">
      <w:pPr>
        <w:spacing w:line="240" w:lineRule="auto"/>
      </w:pPr>
      <w:r>
        <w:separator/>
      </w:r>
    </w:p>
  </w:footnote>
  <w:footnote w:type="continuationSeparator" w:id="0">
    <w:p w:rsidR="00337E51" w:rsidRDefault="00337E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03DF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FB1"/>
    <w:rsid w:val="000D0FB1"/>
    <w:rsid w:val="000D3F67"/>
    <w:rsid w:val="001057BD"/>
    <w:rsid w:val="00205211"/>
    <w:rsid w:val="002623D0"/>
    <w:rsid w:val="002A1E3D"/>
    <w:rsid w:val="002B772D"/>
    <w:rsid w:val="003114B9"/>
    <w:rsid w:val="003273F1"/>
    <w:rsid w:val="00337E51"/>
    <w:rsid w:val="0035125E"/>
    <w:rsid w:val="00400099"/>
    <w:rsid w:val="00423816"/>
    <w:rsid w:val="004A68AB"/>
    <w:rsid w:val="004C7315"/>
    <w:rsid w:val="004D7C07"/>
    <w:rsid w:val="00505068"/>
    <w:rsid w:val="00545F85"/>
    <w:rsid w:val="005B2AEB"/>
    <w:rsid w:val="00720496"/>
    <w:rsid w:val="00723EF8"/>
    <w:rsid w:val="0078182C"/>
    <w:rsid w:val="007E2234"/>
    <w:rsid w:val="00830E3C"/>
    <w:rsid w:val="00885B74"/>
    <w:rsid w:val="00903DF2"/>
    <w:rsid w:val="00910EF7"/>
    <w:rsid w:val="00997F4C"/>
    <w:rsid w:val="00A82E08"/>
    <w:rsid w:val="00AA344E"/>
    <w:rsid w:val="00B07D98"/>
    <w:rsid w:val="00B30B27"/>
    <w:rsid w:val="00B33546"/>
    <w:rsid w:val="00B67711"/>
    <w:rsid w:val="00BB316E"/>
    <w:rsid w:val="00BE22D4"/>
    <w:rsid w:val="00CD0D8E"/>
    <w:rsid w:val="00CF27C2"/>
    <w:rsid w:val="00CF731B"/>
    <w:rsid w:val="00DA769E"/>
    <w:rsid w:val="00E02685"/>
    <w:rsid w:val="00F178A8"/>
    <w:rsid w:val="00F21BB0"/>
    <w:rsid w:val="00F9160B"/>
    <w:rsid w:val="00FD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5E8D7-EE71-411C-B1EE-5FC40A985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8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CE9E68088C1414BA8D7FDDD0D6287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C174C6-61EF-4385-A3A8-9B2B3F7434FE}"/>
      </w:docPartPr>
      <w:docPartBody>
        <w:p w:rsidR="00FC4363" w:rsidRDefault="00FC4363">
          <w:pPr>
            <w:pStyle w:val="ACE9E68088C1414BA8D7FDDD0D62870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363"/>
    <w:rsid w:val="00A33813"/>
    <w:rsid w:val="00A43E64"/>
    <w:rsid w:val="00FC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CE9E68088C1414BA8D7FDDD0D628702">
    <w:name w:val="ACE9E68088C1414BA8D7FDDD0D6287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EQ02.10.2025 EQ02.10.2025 SS07.10.2025 </dc:description>
  <cp:lastModifiedBy>Жарков М.А.</cp:lastModifiedBy>
  <cp:revision>11</cp:revision>
  <cp:lastPrinted>2025-10-07T14:00:00Z</cp:lastPrinted>
  <dcterms:created xsi:type="dcterms:W3CDTF">2025-10-02T08:48:00Z</dcterms:created>
  <dcterms:modified xsi:type="dcterms:W3CDTF">2025-10-07T14:30:00Z</dcterms:modified>
</cp:coreProperties>
</file>