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F02952803374C99A460E16515F9550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1144B" w:rsidRDefault="00545F85" w:rsidP="0061144B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F02952803374C99A460E16515F9550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1144B" w:rsidRDefault="0061144B" w:rsidP="0061144B">
      <w:pPr>
        <w:pStyle w:val="1"/>
      </w:pPr>
      <w:r>
        <w:t>О Федеральном законе</w:t>
      </w:r>
    </w:p>
    <w:p w:rsidR="0061144B" w:rsidRPr="0061144B" w:rsidRDefault="0061144B" w:rsidP="0061144B">
      <w:pPr>
        <w:pStyle w:val="2"/>
      </w:pPr>
      <w:r w:rsidRPr="0061144B">
        <w:t xml:space="preserve">"О внесении изменений в статью 4 Федерального закона </w:t>
      </w:r>
    </w:p>
    <w:p w:rsidR="0061144B" w:rsidRPr="0061144B" w:rsidRDefault="0061144B" w:rsidP="0061144B">
      <w:pPr>
        <w:pStyle w:val="2"/>
      </w:pPr>
      <w:r w:rsidRPr="0061144B">
        <w:t>"О противодействии экстремистской деятельности"</w:t>
      </w:r>
    </w:p>
    <w:p w:rsidR="0061144B" w:rsidRDefault="0061144B" w:rsidP="0061144B">
      <w:pPr>
        <w:pStyle w:val="2"/>
      </w:pPr>
    </w:p>
    <w:p w:rsidR="0061144B" w:rsidRPr="0061144B" w:rsidRDefault="0061144B" w:rsidP="0061144B">
      <w:pPr>
        <w:pStyle w:val="2"/>
      </w:pPr>
    </w:p>
    <w:p w:rsidR="0061144B" w:rsidRPr="0061144B" w:rsidRDefault="0061144B" w:rsidP="0061144B">
      <w:pPr>
        <w:pStyle w:val="2"/>
      </w:pPr>
    </w:p>
    <w:p w:rsidR="0061144B" w:rsidRDefault="0061144B">
      <w:r>
        <w:t xml:space="preserve">Рассмотрев принятый Государственной Думой Федерального Собрания Российской Федерации 21 октября 2025 года Федеральный закон "О внесении изменений в статью 4 Федерального закона "О противодействии экстремистской деятельности",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61144B" w:rsidRDefault="0061144B"/>
    <w:p w:rsidR="0061144B" w:rsidRDefault="0061144B" w:rsidP="0061144B">
      <w:pPr>
        <w:rPr>
          <w:rFonts w:cs="Arial"/>
          <w:szCs w:val="28"/>
        </w:rPr>
      </w:pPr>
      <w:r>
        <w:t>1. Одобрить Федеральный закон "О внесении изменений</w:t>
      </w:r>
      <w:r>
        <w:br/>
        <w:t>в статью 4 Федерального закона "О противодействии экстремистской деятельности"</w:t>
      </w:r>
      <w:r>
        <w:rPr>
          <w:bCs/>
          <w:szCs w:val="28"/>
        </w:rPr>
        <w:t>.</w:t>
      </w:r>
    </w:p>
    <w:p w:rsidR="0061144B" w:rsidRDefault="0061144B" w:rsidP="0061144B">
      <w:r>
        <w:t>2. Настоящее постановление вступает в силу со дня его принятия.</w:t>
      </w:r>
    </w:p>
    <w:p w:rsidR="0061144B" w:rsidRDefault="0061144B" w:rsidP="0061144B"/>
    <w:p w:rsidR="002E2B45" w:rsidRDefault="002E2B45" w:rsidP="0061144B"/>
    <w:p w:rsidR="002E2B45" w:rsidRDefault="002E2B45" w:rsidP="001A17A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1A17AF" w:rsidRDefault="001A17AF" w:rsidP="001A17AF">
      <w:pPr>
        <w:pStyle w:val="11"/>
      </w:pPr>
    </w:p>
    <w:p w:rsidR="001A17AF" w:rsidRDefault="001A17AF" w:rsidP="001A17AF">
      <w:pPr>
        <w:pStyle w:val="11"/>
      </w:pPr>
    </w:p>
    <w:p w:rsidR="001A17AF" w:rsidRDefault="001A17AF" w:rsidP="00545F85">
      <w:pPr>
        <w:pStyle w:val="af"/>
      </w:pPr>
      <w:r>
        <w:t>Москва</w:t>
      </w:r>
    </w:p>
    <w:p w:rsidR="001A17AF" w:rsidRDefault="001A17AF" w:rsidP="00545F85">
      <w:pPr>
        <w:pStyle w:val="af"/>
      </w:pPr>
      <w:r>
        <w:t>22 октября 2025 года</w:t>
      </w:r>
    </w:p>
    <w:p w:rsidR="001A17AF" w:rsidRPr="00482F30" w:rsidRDefault="001A17AF" w:rsidP="00545F85">
      <w:pPr>
        <w:pStyle w:val="af"/>
      </w:pPr>
      <w:r>
        <w:t>№ 450-СФ</w:t>
      </w:r>
    </w:p>
    <w:sectPr w:rsidR="001A17AF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B4E" w:rsidRDefault="00DA4B4E">
      <w:pPr>
        <w:spacing w:line="240" w:lineRule="auto"/>
      </w:pPr>
      <w:r>
        <w:separator/>
      </w:r>
    </w:p>
  </w:endnote>
  <w:endnote w:type="continuationSeparator" w:id="0">
    <w:p w:rsidR="00DA4B4E" w:rsidRDefault="00DA4B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AB18F59-ED13-441A-97E9-7D3996608841}"/>
    <w:embedBold r:id="rId2" w:fontKey="{B571A0C3-89B9-4C52-A970-3971FFEE5E2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010F2FF-2D59-4B8F-8927-24FC97875A5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663D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A17AF">
      <w:rPr>
        <w:noProof/>
      </w:rPr>
      <w:t>qa10329.docx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A9269E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A17A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E2B45" w:rsidRDefault="002E2B45" w:rsidP="002E2B4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A17AF">
      <w:rPr>
        <w:noProof/>
      </w:rPr>
      <w:t>qa10329.docx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A17A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B4E" w:rsidRDefault="00DA4B4E">
      <w:pPr>
        <w:spacing w:line="240" w:lineRule="auto"/>
      </w:pPr>
      <w:r>
        <w:separator/>
      </w:r>
    </w:p>
  </w:footnote>
  <w:footnote w:type="continuationSeparator" w:id="0">
    <w:p w:rsidR="00DA4B4E" w:rsidRDefault="00DA4B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A17A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386"/>
    <w:rsid w:val="000D3F67"/>
    <w:rsid w:val="001057BD"/>
    <w:rsid w:val="001663D2"/>
    <w:rsid w:val="001A17AF"/>
    <w:rsid w:val="00205211"/>
    <w:rsid w:val="002623D0"/>
    <w:rsid w:val="002A1E3D"/>
    <w:rsid w:val="002B772D"/>
    <w:rsid w:val="002E2B45"/>
    <w:rsid w:val="003114B9"/>
    <w:rsid w:val="003273F1"/>
    <w:rsid w:val="0035125E"/>
    <w:rsid w:val="00423816"/>
    <w:rsid w:val="004A68AB"/>
    <w:rsid w:val="00505068"/>
    <w:rsid w:val="00545F85"/>
    <w:rsid w:val="005B2AEB"/>
    <w:rsid w:val="0061144B"/>
    <w:rsid w:val="00720496"/>
    <w:rsid w:val="00723EF8"/>
    <w:rsid w:val="0078182C"/>
    <w:rsid w:val="007A7DAA"/>
    <w:rsid w:val="00885B74"/>
    <w:rsid w:val="00910EF7"/>
    <w:rsid w:val="00997F4C"/>
    <w:rsid w:val="00A82E08"/>
    <w:rsid w:val="00A9269E"/>
    <w:rsid w:val="00AA344E"/>
    <w:rsid w:val="00B07D98"/>
    <w:rsid w:val="00B30B27"/>
    <w:rsid w:val="00B33546"/>
    <w:rsid w:val="00B67711"/>
    <w:rsid w:val="00C63386"/>
    <w:rsid w:val="00CF27C2"/>
    <w:rsid w:val="00CF731B"/>
    <w:rsid w:val="00DA4B4E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18F594-9FA3-4F1B-A4F4-4CD4775E8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5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F02952803374C99A460E16515F955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3A4D37-7E75-4360-970D-61956BEEA00F}"/>
      </w:docPartPr>
      <w:docPartBody>
        <w:p w:rsidR="008E29CB" w:rsidRDefault="008E29CB">
          <w:pPr>
            <w:pStyle w:val="3F02952803374C99A460E16515F9550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9CB"/>
    <w:rsid w:val="005555A5"/>
    <w:rsid w:val="008E29CB"/>
    <w:rsid w:val="00D2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F02952803374C99A460E16515F9550C">
    <w:name w:val="3F02952803374C99A460E16515F9550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Григорьевский+</dc:creator>
  <cp:keywords/>
  <dc:description>QA21.10.2025 QA21.10.2025 SS21.10.2025 </dc:description>
  <cp:lastModifiedBy>Жарков М.А.</cp:lastModifiedBy>
  <cp:revision>5</cp:revision>
  <cp:lastPrinted>2025-10-21T14:53:00Z</cp:lastPrinted>
  <dcterms:created xsi:type="dcterms:W3CDTF">2025-10-21T11:45:00Z</dcterms:created>
  <dcterms:modified xsi:type="dcterms:W3CDTF">2025-10-21T15:01:00Z</dcterms:modified>
</cp:coreProperties>
</file>