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2891EDD2A3E42E69681768C91DBFDC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259FA" w:rsidRDefault="00545F85" w:rsidP="009259F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2891EDD2A3E42E69681768C91DBFDC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259FA" w:rsidRDefault="009259FA" w:rsidP="009259FA">
      <w:pPr>
        <w:pStyle w:val="1"/>
      </w:pPr>
      <w:r>
        <w:t xml:space="preserve">О Федеральном законе "О внесении изменения </w:t>
      </w:r>
    </w:p>
    <w:p w:rsidR="009259FA" w:rsidRDefault="009259FA" w:rsidP="009259FA">
      <w:pPr>
        <w:pStyle w:val="2"/>
      </w:pPr>
      <w:r>
        <w:t xml:space="preserve">в статью 47 Федерального закона </w:t>
      </w:r>
    </w:p>
    <w:p w:rsidR="009259FA" w:rsidRDefault="009259FA" w:rsidP="009259FA">
      <w:pPr>
        <w:pStyle w:val="2"/>
      </w:pPr>
      <w:r>
        <w:t xml:space="preserve">"Об обращении лекарственных средств" </w:t>
      </w:r>
    </w:p>
    <w:p w:rsidR="009259FA" w:rsidRDefault="009259FA" w:rsidP="009259FA">
      <w:pPr>
        <w:pStyle w:val="2"/>
      </w:pPr>
    </w:p>
    <w:p w:rsidR="009259FA" w:rsidRDefault="009259FA" w:rsidP="009259FA">
      <w:pPr>
        <w:pStyle w:val="2"/>
      </w:pPr>
    </w:p>
    <w:p w:rsidR="009259FA" w:rsidRDefault="009259FA" w:rsidP="009259FA">
      <w:pPr>
        <w:pStyle w:val="2"/>
      </w:pPr>
    </w:p>
    <w:p w:rsidR="007E40F7" w:rsidRDefault="009259FA">
      <w:r>
        <w:t xml:space="preserve">Рассмотрев принятый Государственной Думой Федерального Собрания Российской Федерации 9 декабря 2025 года Федеральный закон </w:t>
      </w:r>
      <w:r>
        <w:rPr>
          <w:bCs/>
        </w:rPr>
        <w:t xml:space="preserve">"О внесении изменения в статью 47 Федерального закона "Об обращении лекарственных средств", </w:t>
      </w:r>
      <w:r>
        <w:t xml:space="preserve">в соответствии с частью 4 статьи 105 Конституции Российской Федерации </w:t>
      </w:r>
      <w:r w:rsidR="007E40F7">
        <w:t xml:space="preserve">Совет Федерации Федерального Собрания Российской </w:t>
      </w:r>
      <w:proofErr w:type="gramStart"/>
      <w:r w:rsidR="007E40F7">
        <w:t xml:space="preserve">Федерации  </w:t>
      </w:r>
      <w:r w:rsidR="007E40F7" w:rsidRPr="00B51544">
        <w:rPr>
          <w:b/>
          <w:spacing w:val="60"/>
          <w:szCs w:val="28"/>
        </w:rPr>
        <w:t>постановляет</w:t>
      </w:r>
      <w:proofErr w:type="gramEnd"/>
      <w:r w:rsidR="007E40F7">
        <w:t>:</w:t>
      </w:r>
    </w:p>
    <w:p w:rsidR="007E40F7" w:rsidRDefault="007E40F7"/>
    <w:p w:rsidR="009259FA" w:rsidRDefault="009259FA" w:rsidP="009259FA">
      <w:pPr>
        <w:rPr>
          <w:bCs/>
        </w:rPr>
      </w:pPr>
      <w:r>
        <w:t xml:space="preserve">1. Одобрить Федеральный закон </w:t>
      </w:r>
      <w:r>
        <w:rPr>
          <w:bCs/>
        </w:rPr>
        <w:t>"О внесении изменения в статью 47 Федерального закона "Об обращении лекарственных средств".</w:t>
      </w:r>
    </w:p>
    <w:p w:rsidR="009259FA" w:rsidRDefault="009259FA" w:rsidP="009259FA">
      <w:r>
        <w:t>2. Настоящее постановление вступает в силу со дня его принятия.</w:t>
      </w:r>
    </w:p>
    <w:p w:rsidR="009259FA" w:rsidRDefault="009259FA" w:rsidP="009259FA"/>
    <w:p w:rsidR="009259FA" w:rsidRDefault="009259FA" w:rsidP="009259FA"/>
    <w:p w:rsidR="009259FA" w:rsidRDefault="009259FA" w:rsidP="009259FA"/>
    <w:p w:rsidR="00665173" w:rsidRDefault="00665173" w:rsidP="009A7ED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259FA" w:rsidRDefault="009259FA" w:rsidP="009259FA">
      <w:pPr>
        <w:pStyle w:val="ac"/>
      </w:pPr>
    </w:p>
    <w:p w:rsidR="009A7ED9" w:rsidRDefault="009A7ED9" w:rsidP="009A7ED9">
      <w:pPr>
        <w:pStyle w:val="ac"/>
      </w:pPr>
      <w:r>
        <w:t>Москва</w:t>
      </w:r>
    </w:p>
    <w:p w:rsidR="009A7ED9" w:rsidRDefault="009A7ED9" w:rsidP="009A7ED9">
      <w:pPr>
        <w:pStyle w:val="ac"/>
      </w:pPr>
      <w:r>
        <w:t>10 декабря 2025 года</w:t>
      </w:r>
    </w:p>
    <w:p w:rsidR="009259FA" w:rsidRDefault="009A7ED9" w:rsidP="009259FA">
      <w:pPr>
        <w:pStyle w:val="ac"/>
      </w:pPr>
      <w:r>
        <w:t>№ 5</w:t>
      </w:r>
      <w:r>
        <w:rPr>
          <w:lang w:val="en-US"/>
        </w:rPr>
        <w:t>71</w:t>
      </w:r>
      <w:r>
        <w:t>-СФ</w:t>
      </w:r>
    </w:p>
    <w:sectPr w:rsidR="009259F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648" w:rsidRDefault="00424648">
      <w:pPr>
        <w:spacing w:line="240" w:lineRule="auto"/>
      </w:pPr>
      <w:r>
        <w:separator/>
      </w:r>
    </w:p>
  </w:endnote>
  <w:endnote w:type="continuationSeparator" w:id="0">
    <w:p w:rsidR="00424648" w:rsidRDefault="004246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0FF8874-E36A-4FB9-9477-0F0EC3E59F4A}"/>
    <w:embedBold r:id="rId2" w:fontKey="{3F39A47E-66E9-44EA-AA2A-1C8E53BB6ED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D07DC15-4799-479A-863B-FBE86CAA3DF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E40F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A7ED9">
      <w:rPr>
        <w:noProof/>
      </w:rPr>
      <w:t>eq11429.docx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B7672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A7ED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65173" w:rsidRDefault="00665173" w:rsidP="0066517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A7ED9">
      <w:rPr>
        <w:noProof/>
      </w:rPr>
      <w:t>eq11429.docx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A7ED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648" w:rsidRDefault="00424648">
      <w:pPr>
        <w:spacing w:line="240" w:lineRule="auto"/>
      </w:pPr>
      <w:r>
        <w:separator/>
      </w:r>
    </w:p>
  </w:footnote>
  <w:footnote w:type="continuationSeparator" w:id="0">
    <w:p w:rsidR="00424648" w:rsidRDefault="004246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A7ED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4CE"/>
    <w:rsid w:val="000B767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24648"/>
    <w:rsid w:val="004A68AB"/>
    <w:rsid w:val="00505068"/>
    <w:rsid w:val="00545F85"/>
    <w:rsid w:val="005744E4"/>
    <w:rsid w:val="005B2AEB"/>
    <w:rsid w:val="00665173"/>
    <w:rsid w:val="00720496"/>
    <w:rsid w:val="00723EF8"/>
    <w:rsid w:val="0078182C"/>
    <w:rsid w:val="007E40F7"/>
    <w:rsid w:val="00885B74"/>
    <w:rsid w:val="00910EF7"/>
    <w:rsid w:val="009259FA"/>
    <w:rsid w:val="00997F4C"/>
    <w:rsid w:val="009A7ED9"/>
    <w:rsid w:val="00A82E08"/>
    <w:rsid w:val="00AA344E"/>
    <w:rsid w:val="00B07D98"/>
    <w:rsid w:val="00B30B27"/>
    <w:rsid w:val="00B33546"/>
    <w:rsid w:val="00B67711"/>
    <w:rsid w:val="00C414CE"/>
    <w:rsid w:val="00CF27C2"/>
    <w:rsid w:val="00CF731B"/>
    <w:rsid w:val="00DA769E"/>
    <w:rsid w:val="00E02685"/>
    <w:rsid w:val="00E53AD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8D6294-85EC-42D0-8057-8BF1B1A5E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2891EDD2A3E42E69681768C91DBFD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B90186-6E2A-4572-BC6F-83C8A35857EF}"/>
      </w:docPartPr>
      <w:docPartBody>
        <w:p w:rsidR="00424F0F" w:rsidRDefault="00424F0F">
          <w:pPr>
            <w:pStyle w:val="F2891EDD2A3E42E69681768C91DBFDC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F0F"/>
    <w:rsid w:val="00424F0F"/>
    <w:rsid w:val="00A25DD9"/>
    <w:rsid w:val="00C5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2891EDD2A3E42E69681768C91DBFDC0">
    <w:name w:val="F2891EDD2A3E42E69681768C91DBFD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EQ09.12.2025 ZO09.12.2025 ZO09.12.2025 </dc:description>
  <cp:lastModifiedBy>Жарков М.А.</cp:lastModifiedBy>
  <cp:revision>5</cp:revision>
  <cp:lastPrinted>2025-12-09T16:27:00Z</cp:lastPrinted>
  <dcterms:created xsi:type="dcterms:W3CDTF">2025-12-09T10:57:00Z</dcterms:created>
  <dcterms:modified xsi:type="dcterms:W3CDTF">2025-12-10T07:34:00Z</dcterms:modified>
</cp:coreProperties>
</file>