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D2D7ED3698E4FFBBD4FD0254CFF456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160BBC" w:rsidRDefault="00545F85" w:rsidP="00160BBC">
            <w:pPr>
              <w:pStyle w:val="af1"/>
              <w:ind w:left="1" w:hanging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D2D7ED3698E4FFBBD4FD0254CFF456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60BBC" w:rsidRDefault="00160BBC" w:rsidP="00160BBC">
      <w:pPr>
        <w:pStyle w:val="1"/>
      </w:pPr>
      <w:r w:rsidRPr="00160BBC">
        <w:t xml:space="preserve">О Федеральном законе "О внесении изменений </w:t>
      </w:r>
    </w:p>
    <w:p w:rsidR="00160BBC" w:rsidRDefault="00160BBC" w:rsidP="00160BBC">
      <w:pPr>
        <w:pStyle w:val="2"/>
      </w:pPr>
      <w:r w:rsidRPr="00160BBC">
        <w:t xml:space="preserve">в статью 12.23 Кодекса Российской Федерации </w:t>
      </w:r>
    </w:p>
    <w:p w:rsidR="00160BBC" w:rsidRPr="00160BBC" w:rsidRDefault="00160BBC" w:rsidP="00160BBC">
      <w:pPr>
        <w:pStyle w:val="2"/>
      </w:pPr>
      <w:r w:rsidRPr="00160BBC">
        <w:t xml:space="preserve">об административных правонарушениях" </w:t>
      </w:r>
    </w:p>
    <w:p w:rsidR="00160BBC" w:rsidRPr="00160BBC" w:rsidRDefault="00160BBC" w:rsidP="00160BBC">
      <w:pPr>
        <w:pStyle w:val="2"/>
      </w:pPr>
    </w:p>
    <w:p w:rsidR="00160BBC" w:rsidRDefault="00160BBC" w:rsidP="00160BBC">
      <w:pPr>
        <w:pStyle w:val="2"/>
      </w:pPr>
    </w:p>
    <w:p w:rsidR="00160BBC" w:rsidRPr="00160BBC" w:rsidRDefault="00160BBC" w:rsidP="00160BBC">
      <w:pPr>
        <w:pStyle w:val="2"/>
      </w:pPr>
    </w:p>
    <w:p w:rsidR="00160BBC" w:rsidRDefault="00160BBC">
      <w:r>
        <w:t xml:space="preserve">Рассмотрев принятый Государственной Думой Федерального Собрания Российской Федерации 17 декабря 2025 года Федеральный закон "О внесении изменений в статью 12.23 Кодекса Российской Федерации об административных правонарушениях", 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</w:t>
      </w:r>
      <w:bookmarkStart w:id="0" w:name="_GoBack"/>
      <w:bookmarkEnd w:id="0"/>
      <w:r w:rsidRPr="00B51544">
        <w:rPr>
          <w:b/>
          <w:spacing w:val="60"/>
          <w:szCs w:val="28"/>
        </w:rPr>
        <w:t>ет</w:t>
      </w:r>
      <w:r>
        <w:t>:</w:t>
      </w:r>
    </w:p>
    <w:p w:rsidR="00160BBC" w:rsidRDefault="00160BBC"/>
    <w:p w:rsidR="00160BBC" w:rsidRDefault="00160BBC" w:rsidP="00160BBC">
      <w:r>
        <w:t xml:space="preserve">1. Одобрить Федеральный закон "О внесении изменений </w:t>
      </w:r>
      <w:r>
        <w:br/>
        <w:t>в статью 12.23 Кодекса Российской Федерации об административных правонарушениях".</w:t>
      </w:r>
    </w:p>
    <w:p w:rsidR="00160BBC" w:rsidRDefault="00160BBC" w:rsidP="00160BBC">
      <w:r>
        <w:t>2. Настоящее постановление вступает в силу со дня его принятия.</w:t>
      </w:r>
    </w:p>
    <w:p w:rsidR="00160BBC" w:rsidRDefault="00160BBC" w:rsidP="00160BBC"/>
    <w:p w:rsidR="00160BBC" w:rsidRDefault="00160BBC" w:rsidP="00160BBC"/>
    <w:p w:rsidR="00A37665" w:rsidRDefault="00A37665" w:rsidP="00A3766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37665" w:rsidRDefault="00A37665" w:rsidP="00A37665">
      <w:pPr>
        <w:pStyle w:val="ac"/>
      </w:pPr>
    </w:p>
    <w:p w:rsidR="00A37665" w:rsidRDefault="00A37665" w:rsidP="00A37665">
      <w:pPr>
        <w:pStyle w:val="af"/>
      </w:pPr>
      <w:r>
        <w:t>Москва</w:t>
      </w:r>
    </w:p>
    <w:p w:rsidR="00A37665" w:rsidRDefault="00A37665" w:rsidP="00A37665">
      <w:pPr>
        <w:pStyle w:val="af"/>
      </w:pPr>
      <w:r>
        <w:t>19 декабря 2025 года</w:t>
      </w:r>
    </w:p>
    <w:p w:rsidR="00545F85" w:rsidRDefault="00A37665" w:rsidP="00A37665">
      <w:pPr>
        <w:pStyle w:val="ac"/>
      </w:pPr>
      <w:r>
        <w:t>№ 596-СФ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1D23" w:rsidRDefault="005F1D23">
      <w:pPr>
        <w:spacing w:line="240" w:lineRule="auto"/>
      </w:pPr>
      <w:r>
        <w:separator/>
      </w:r>
    </w:p>
  </w:endnote>
  <w:endnote w:type="continuationSeparator" w:id="0">
    <w:p w:rsidR="005F1D23" w:rsidRDefault="005F1D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21468E9-D186-42E7-AA6B-A9D182D51B14}"/>
    <w:embedBold r:id="rId2" w:fontKey="{D8F42293-53FC-404B-A570-9D7DE850E487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F0EA898-2260-4BBD-BF84-B99250B57A7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1E5710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7665">
      <w:rPr>
        <w:noProof/>
      </w:rPr>
      <w:t>am2791.docx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479E2">
      <w:rPr>
        <w:noProof/>
      </w:rPr>
      <w:t>19.12.25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3766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E5710" w:rsidRDefault="001E5710" w:rsidP="001E571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37665">
      <w:rPr>
        <w:noProof/>
      </w:rPr>
      <w:t>am2791.docx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3766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1D23" w:rsidRDefault="005F1D23">
      <w:pPr>
        <w:spacing w:line="240" w:lineRule="auto"/>
      </w:pPr>
      <w:r>
        <w:separator/>
      </w:r>
    </w:p>
  </w:footnote>
  <w:footnote w:type="continuationSeparator" w:id="0">
    <w:p w:rsidR="005F1D23" w:rsidRDefault="005F1D2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3766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CC1"/>
    <w:rsid w:val="00055CC1"/>
    <w:rsid w:val="000D3F67"/>
    <w:rsid w:val="001057BD"/>
    <w:rsid w:val="00160BBC"/>
    <w:rsid w:val="001E5710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304FD"/>
    <w:rsid w:val="00545F85"/>
    <w:rsid w:val="005B2AEB"/>
    <w:rsid w:val="005F1D23"/>
    <w:rsid w:val="00720496"/>
    <w:rsid w:val="00723EF8"/>
    <w:rsid w:val="0078182C"/>
    <w:rsid w:val="00885B74"/>
    <w:rsid w:val="00910EF7"/>
    <w:rsid w:val="009479E2"/>
    <w:rsid w:val="00997F4C"/>
    <w:rsid w:val="00A37665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A708CA-9599-41CE-84D0-E4D06680F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8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D2D7ED3698E4FFBBD4FD0254CFF456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D649965-02D6-4636-94F9-C5BFE71FDCDF}"/>
      </w:docPartPr>
      <w:docPartBody>
        <w:p w:rsidR="00F4236D" w:rsidRDefault="00F4236D">
          <w:pPr>
            <w:pStyle w:val="0D2D7ED3698E4FFBBD4FD0254CFF456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36D"/>
    <w:rsid w:val="002A48BD"/>
    <w:rsid w:val="00432D0A"/>
    <w:rsid w:val="00F42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D2D7ED3698E4FFBBD4FD0254CFF4561">
    <w:name w:val="0D2D7ED3698E4FFBBD4FD0254CFF45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AM18.12.2025 QA18.12.2025 </dc:description>
  <cp:lastModifiedBy>Жарков М.А.</cp:lastModifiedBy>
  <cp:revision>4</cp:revision>
  <cp:lastPrinted>2025-12-19T05:33:00Z</cp:lastPrinted>
  <dcterms:created xsi:type="dcterms:W3CDTF">2025-12-18T07:24:00Z</dcterms:created>
  <dcterms:modified xsi:type="dcterms:W3CDTF">2025-12-19T05:34:00Z</dcterms:modified>
</cp:coreProperties>
</file>