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5B7D04197494209B3C8BD486BC3989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1D57B1" w:rsidRDefault="00545F85" w:rsidP="0065665A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5B7D04197494209B3C8BD486BC3989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D57B1" w:rsidRDefault="001D57B1" w:rsidP="001D57B1">
      <w:pPr>
        <w:pStyle w:val="1"/>
      </w:pPr>
      <w:r w:rsidRPr="001D57B1">
        <w:t xml:space="preserve">О Федеральном законе "О внесении изменений </w:t>
      </w:r>
    </w:p>
    <w:p w:rsidR="001D57B1" w:rsidRDefault="001D57B1" w:rsidP="001D57B1">
      <w:pPr>
        <w:pStyle w:val="2"/>
      </w:pPr>
      <w:r w:rsidRPr="001D57B1">
        <w:t xml:space="preserve">в Кодекс Российской Федерации </w:t>
      </w:r>
    </w:p>
    <w:p w:rsidR="001D57B1" w:rsidRPr="001D57B1" w:rsidRDefault="001D57B1" w:rsidP="001D57B1">
      <w:pPr>
        <w:pStyle w:val="2"/>
      </w:pPr>
      <w:r w:rsidRPr="001D57B1">
        <w:t>об административных правонарушениях"</w:t>
      </w:r>
    </w:p>
    <w:p w:rsidR="001D57B1" w:rsidRDefault="001D57B1" w:rsidP="001D57B1">
      <w:pPr>
        <w:pStyle w:val="2"/>
      </w:pPr>
    </w:p>
    <w:p w:rsidR="001D57B1" w:rsidRDefault="001D57B1" w:rsidP="001D57B1">
      <w:pPr>
        <w:pStyle w:val="2"/>
      </w:pPr>
    </w:p>
    <w:p w:rsidR="001D57B1" w:rsidRPr="001D57B1" w:rsidRDefault="001D57B1" w:rsidP="001D57B1">
      <w:pPr>
        <w:pStyle w:val="2"/>
      </w:pPr>
    </w:p>
    <w:p w:rsidR="001D57B1" w:rsidRPr="001D57B1" w:rsidRDefault="001D57B1" w:rsidP="001D57B1">
      <w:r w:rsidRPr="001D57B1">
        <w:t>Рассмотрев принятый Государственной Думой Федерального Собрания Российской Федерации 17 февраля 2026 года</w:t>
      </w:r>
      <w:r w:rsidRPr="001D57B1">
        <w:rPr>
          <w:b/>
        </w:rPr>
        <w:t xml:space="preserve"> </w:t>
      </w:r>
      <w:r w:rsidRPr="001D57B1">
        <w:t xml:space="preserve">Федеральный закон "О внесении изменений в Кодекс </w:t>
      </w:r>
      <w:r>
        <w:br/>
      </w:r>
      <w:r w:rsidRPr="001D57B1">
        <w:t xml:space="preserve">Российской Федерации об административных правонарушениях" </w:t>
      </w:r>
      <w:r>
        <w:br/>
      </w:r>
      <w:r w:rsidRPr="001D57B1">
        <w:t xml:space="preserve">(проект № 1026193-8), в соответствии с частью 4 статьи 105 Конституции Российской Федерации Совет Федерации Федерального Собрания Российской Федерации </w:t>
      </w:r>
      <w:r w:rsidRPr="001D57B1">
        <w:rPr>
          <w:b/>
          <w:spacing w:val="60"/>
        </w:rPr>
        <w:t>постановляет</w:t>
      </w:r>
      <w:r w:rsidRPr="001D57B1">
        <w:t>:</w:t>
      </w:r>
    </w:p>
    <w:p w:rsidR="001D57B1" w:rsidRPr="001D57B1" w:rsidRDefault="001D57B1" w:rsidP="001D57B1"/>
    <w:p w:rsidR="001D57B1" w:rsidRPr="001D57B1" w:rsidRDefault="001D57B1" w:rsidP="001D57B1">
      <w:r>
        <w:t>1. </w:t>
      </w:r>
      <w:r w:rsidRPr="001D57B1">
        <w:t xml:space="preserve">Одобрить Федеральный закон "О внесении изменений </w:t>
      </w:r>
      <w:r>
        <w:br/>
      </w:r>
      <w:r w:rsidRPr="001D57B1">
        <w:t>в Кодекс Российской Федерации об административных правонарушениях".</w:t>
      </w:r>
    </w:p>
    <w:p w:rsidR="001D57B1" w:rsidRPr="001D57B1" w:rsidRDefault="001D57B1" w:rsidP="001D57B1">
      <w:r>
        <w:t>2. </w:t>
      </w:r>
      <w:r w:rsidRPr="001D57B1">
        <w:t>Настоящее постановление вступает в силу со дня его принятия.</w:t>
      </w:r>
    </w:p>
    <w:p w:rsidR="001D57B1" w:rsidRPr="001D57B1" w:rsidRDefault="001D57B1" w:rsidP="001D57B1"/>
    <w:p w:rsidR="001D57B1" w:rsidRPr="001D57B1" w:rsidRDefault="001D57B1" w:rsidP="001D57B1"/>
    <w:p w:rsidR="0065665A" w:rsidRDefault="0065665A" w:rsidP="00774AC1">
      <w:pPr>
        <w:pStyle w:val="11"/>
      </w:pPr>
      <w:r w:rsidRPr="00774AC1">
        <w:t>Председатель</w:t>
      </w:r>
      <w:r w:rsidRPr="00774AC1">
        <w:br/>
        <w:t>Совета Федерации</w:t>
      </w:r>
      <w:r w:rsidRPr="00774AC1">
        <w:br/>
        <w:t>Федерального Собрания</w:t>
      </w:r>
      <w:r w:rsidRPr="00774AC1">
        <w:br/>
        <w:t>Российской Федерации</w:t>
      </w:r>
      <w:r w:rsidRPr="00774AC1">
        <w:tab/>
      </w:r>
      <w:r w:rsidRPr="00774AC1">
        <w:tab/>
        <w:t>В.И. МАТВИЕНКО</w:t>
      </w:r>
    </w:p>
    <w:p w:rsidR="00774AC1" w:rsidRDefault="00774AC1" w:rsidP="00774AC1">
      <w:pPr>
        <w:pStyle w:val="11"/>
      </w:pPr>
    </w:p>
    <w:p w:rsidR="00774AC1" w:rsidRDefault="00774AC1" w:rsidP="00774AC1">
      <w:pPr>
        <w:pStyle w:val="11"/>
        <w:rPr>
          <w:b w:val="0"/>
        </w:rPr>
      </w:pPr>
      <w:r>
        <w:rPr>
          <w:b w:val="0"/>
        </w:rPr>
        <w:t xml:space="preserve">Москва </w:t>
      </w:r>
    </w:p>
    <w:p w:rsidR="00774AC1" w:rsidRDefault="00774AC1" w:rsidP="00774AC1">
      <w:pPr>
        <w:pStyle w:val="11"/>
        <w:rPr>
          <w:b w:val="0"/>
        </w:rPr>
      </w:pPr>
      <w:r>
        <w:rPr>
          <w:b w:val="0"/>
        </w:rPr>
        <w:t>18 февраля 2026 года</w:t>
      </w:r>
    </w:p>
    <w:p w:rsidR="00774AC1" w:rsidRPr="00774AC1" w:rsidRDefault="00774AC1" w:rsidP="00774AC1">
      <w:pPr>
        <w:pStyle w:val="11"/>
        <w:rPr>
          <w:b w:val="0"/>
        </w:rPr>
      </w:pPr>
      <w:r w:rsidRPr="00774AC1">
        <w:rPr>
          <w:b w:val="0"/>
        </w:rPr>
        <w:t>№ 3</w:t>
      </w:r>
      <w:r>
        <w:rPr>
          <w:b w:val="0"/>
          <w:lang w:val="en-US"/>
        </w:rPr>
        <w:t>9-</w:t>
      </w:r>
      <w:r w:rsidRPr="00774AC1">
        <w:rPr>
          <w:b w:val="0"/>
        </w:rPr>
        <w:t>СФ</w:t>
      </w:r>
    </w:p>
    <w:sectPr w:rsidR="00774AC1" w:rsidRPr="00774AC1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6D0A" w:rsidRDefault="00686D0A">
      <w:pPr>
        <w:spacing w:line="240" w:lineRule="auto"/>
      </w:pPr>
      <w:r>
        <w:separator/>
      </w:r>
    </w:p>
  </w:endnote>
  <w:endnote w:type="continuationSeparator" w:id="0">
    <w:p w:rsidR="00686D0A" w:rsidRDefault="00686D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EA79F6B-795F-45E0-8E4D-A2EB63B64E27}"/>
    <w:embedBold r:id="rId2" w:fontKey="{60A01B86-0500-4F84-B6C9-CB51012BF1E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AFD11AD-00D7-422E-AB77-880E0C3148B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65665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74AC1">
      <w:rPr>
        <w:noProof/>
      </w:rPr>
      <w:t>de4054.docx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2A69F5">
      <w:rPr>
        <w:noProof/>
      </w:rPr>
      <w:t>18.02.26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774AC1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5665A" w:rsidRDefault="0065665A" w:rsidP="0065665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74AC1">
      <w:rPr>
        <w:noProof/>
      </w:rPr>
      <w:t>de4054.docx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74AC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6D0A" w:rsidRDefault="00686D0A">
      <w:pPr>
        <w:spacing w:line="240" w:lineRule="auto"/>
      </w:pPr>
      <w:r>
        <w:separator/>
      </w:r>
    </w:p>
  </w:footnote>
  <w:footnote w:type="continuationSeparator" w:id="0">
    <w:p w:rsidR="00686D0A" w:rsidRDefault="00686D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74AC1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8C17939"/>
    <w:multiLevelType w:val="hybridMultilevel"/>
    <w:tmpl w:val="9CE47616"/>
    <w:lvl w:ilvl="0" w:tplc="0419000F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782"/>
        </w:tabs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502"/>
        </w:tabs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22"/>
        </w:tabs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942"/>
        </w:tabs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662"/>
        </w:tabs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82"/>
        </w:tabs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02"/>
        </w:tabs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22"/>
        </w:tabs>
        <w:ind w:left="7822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162"/>
    <w:rsid w:val="000D3F67"/>
    <w:rsid w:val="001057BD"/>
    <w:rsid w:val="001D57B1"/>
    <w:rsid w:val="00205211"/>
    <w:rsid w:val="002623D0"/>
    <w:rsid w:val="002A1E3D"/>
    <w:rsid w:val="002A69F5"/>
    <w:rsid w:val="002B772D"/>
    <w:rsid w:val="003114B9"/>
    <w:rsid w:val="003273F1"/>
    <w:rsid w:val="0035125E"/>
    <w:rsid w:val="00423816"/>
    <w:rsid w:val="004A68AB"/>
    <w:rsid w:val="00505068"/>
    <w:rsid w:val="00545F85"/>
    <w:rsid w:val="005461CF"/>
    <w:rsid w:val="005B2AEB"/>
    <w:rsid w:val="0065665A"/>
    <w:rsid w:val="00686D0A"/>
    <w:rsid w:val="00720496"/>
    <w:rsid w:val="00723EF8"/>
    <w:rsid w:val="00774AC1"/>
    <w:rsid w:val="0078182C"/>
    <w:rsid w:val="00885B74"/>
    <w:rsid w:val="00910EF7"/>
    <w:rsid w:val="00997F4C"/>
    <w:rsid w:val="00A45162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52C1C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6A04D4-400B-4609-B7D6-9DCCCEBEC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340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5B7D04197494209B3C8BD486BC3989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3FA3B4-9B01-42C4-82BD-4C59A1A8CB07}"/>
      </w:docPartPr>
      <w:docPartBody>
        <w:p w:rsidR="00E315C2" w:rsidRDefault="00E315C2">
          <w:pPr>
            <w:pStyle w:val="35B7D04197494209B3C8BD486BC3989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5C2"/>
    <w:rsid w:val="009C2E2D"/>
    <w:rsid w:val="00E315C2"/>
    <w:rsid w:val="00F0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5B7D04197494209B3C8BD486BC3989C">
    <w:name w:val="35B7D04197494209B3C8BD486BC3989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DE17.02.2026 ZO17.02.2026 </dc:description>
  <cp:lastModifiedBy>Жарков М.А.</cp:lastModifiedBy>
  <cp:revision>4</cp:revision>
  <cp:lastPrinted>2026-02-17T16:34:00Z</cp:lastPrinted>
  <dcterms:created xsi:type="dcterms:W3CDTF">2026-02-17T08:15:00Z</dcterms:created>
  <dcterms:modified xsi:type="dcterms:W3CDTF">2026-02-18T05:00:00Z</dcterms:modified>
</cp:coreProperties>
</file>