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63ED666255DF4EB6A6243A56DF7830A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713BCC" w:rsidRDefault="00545F85" w:rsidP="00713BCC">
            <w:pPr>
              <w:pStyle w:val="af1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63ED666255DF4EB6A6243A56DF7830A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13BCC" w:rsidRDefault="00713BCC" w:rsidP="00713BCC">
      <w:pPr>
        <w:pStyle w:val="1"/>
      </w:pPr>
      <w:r w:rsidRPr="00713BCC">
        <w:t xml:space="preserve">О Федеральном законе "О бюджете </w:t>
      </w:r>
      <w:r>
        <w:t xml:space="preserve">Федерального фонда </w:t>
      </w:r>
    </w:p>
    <w:p w:rsidR="00713BCC" w:rsidRDefault="00713BCC" w:rsidP="00713BCC">
      <w:pPr>
        <w:pStyle w:val="2"/>
      </w:pPr>
      <w:r>
        <w:t xml:space="preserve">обязательного медицинского страхования </w:t>
      </w:r>
    </w:p>
    <w:p w:rsidR="00713BCC" w:rsidRDefault="00713BCC" w:rsidP="00713BCC">
      <w:pPr>
        <w:pStyle w:val="2"/>
      </w:pPr>
      <w:r>
        <w:t>на 2026 год и на плановый период 2027 и 2028 годов"</w:t>
      </w:r>
    </w:p>
    <w:p w:rsidR="00713BCC" w:rsidRDefault="00713BCC" w:rsidP="00713BCC">
      <w:pPr>
        <w:pStyle w:val="2"/>
      </w:pPr>
    </w:p>
    <w:p w:rsidR="00713BCC" w:rsidRDefault="00713BCC" w:rsidP="00713BCC">
      <w:pPr>
        <w:pStyle w:val="2"/>
      </w:pPr>
    </w:p>
    <w:p w:rsidR="00713BCC" w:rsidRDefault="00713BCC" w:rsidP="00713BCC">
      <w:pPr>
        <w:pStyle w:val="2"/>
      </w:pPr>
    </w:p>
    <w:p w:rsidR="00713BCC" w:rsidRDefault="00713BCC">
      <w:r>
        <w:t xml:space="preserve">Рассмотрев принятый Государственной Думой Федерального Собрания Российской Федерации 20 ноября 2025 года Федеральный закон "О бюджете Федерального фонда обязательного медицинского страхования на 2026 год и на плановый период 2027 и 2028 годов" в соответствии </w:t>
      </w:r>
      <w:r w:rsidR="0063141F">
        <w:br/>
      </w:r>
      <w:r>
        <w:t xml:space="preserve">со статьей 106 Конституции Российской Федерации,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713BCC" w:rsidRDefault="00713BCC"/>
    <w:p w:rsidR="00713BCC" w:rsidRDefault="00713BCC" w:rsidP="00713BCC">
      <w:r>
        <w:t xml:space="preserve">1. Одобрить Федеральный закон "О бюджете Федерального фонда обязательного медицинского страхования на 2026 год </w:t>
      </w:r>
      <w:r>
        <w:br/>
        <w:t>и на плановый период 2027 и 2028 годов".</w:t>
      </w:r>
    </w:p>
    <w:p w:rsidR="00713BCC" w:rsidRDefault="00713BCC" w:rsidP="00713BCC">
      <w:r>
        <w:t>2. Настоящее постановление вступает в силу со дня его принятия.</w:t>
      </w:r>
    </w:p>
    <w:p w:rsidR="00713BCC" w:rsidRDefault="00713BCC" w:rsidP="00713BCC"/>
    <w:p w:rsidR="00713BCC" w:rsidRDefault="00713BCC" w:rsidP="00713BCC"/>
    <w:p w:rsidR="0063141F" w:rsidRDefault="0063141F" w:rsidP="003A141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713BCC" w:rsidRDefault="00713BCC" w:rsidP="00713BCC"/>
    <w:p w:rsidR="003A1416" w:rsidRDefault="003A1416" w:rsidP="003A1416">
      <w:pPr>
        <w:pStyle w:val="ac"/>
      </w:pPr>
      <w:r>
        <w:t>Москва</w:t>
      </w:r>
    </w:p>
    <w:p w:rsidR="003A1416" w:rsidRDefault="003A1416" w:rsidP="003A1416">
      <w:pPr>
        <w:pStyle w:val="ac"/>
      </w:pPr>
      <w:r>
        <w:t>26 ноября 2025 года</w:t>
      </w:r>
    </w:p>
    <w:p w:rsidR="003A1416" w:rsidRPr="0063141F" w:rsidRDefault="003A1416" w:rsidP="003A1416">
      <w:pPr>
        <w:pStyle w:val="ac"/>
      </w:pPr>
      <w:r>
        <w:t>№ 5</w:t>
      </w:r>
      <w:r>
        <w:rPr>
          <w:lang w:val="en-US"/>
        </w:rPr>
        <w:t>18</w:t>
      </w:r>
      <w:r>
        <w:t>-СФ</w:t>
      </w:r>
    </w:p>
    <w:sectPr w:rsidR="003A1416" w:rsidRPr="0063141F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33E4" w:rsidRDefault="00CF33E4">
      <w:pPr>
        <w:spacing w:line="240" w:lineRule="auto"/>
      </w:pPr>
      <w:r>
        <w:separator/>
      </w:r>
    </w:p>
  </w:endnote>
  <w:endnote w:type="continuationSeparator" w:id="0">
    <w:p w:rsidR="00CF33E4" w:rsidRDefault="00CF33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E9350BEE-BBFB-44C1-9589-7D9DBDBB292E}"/>
    <w:embedBold r:id="rId2" w:fontKey="{48E0C380-681C-4A96-95CE-3047CD4618AB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27FDC665-6269-4990-B4F2-4E5B7FC2579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63141F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A1416">
      <w:rPr>
        <w:noProof/>
      </w:rPr>
      <w:t>am2769.docx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6049FA">
      <w:rPr>
        <w:noProof/>
      </w:rPr>
      <w:t>26.11.25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3A1416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3141F" w:rsidRDefault="0063141F" w:rsidP="0063141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A1416">
      <w:rPr>
        <w:noProof/>
      </w:rPr>
      <w:t>am2769.docx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A141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33E4" w:rsidRDefault="00CF33E4">
      <w:pPr>
        <w:spacing w:line="240" w:lineRule="auto"/>
      </w:pPr>
      <w:r>
        <w:separator/>
      </w:r>
    </w:p>
  </w:footnote>
  <w:footnote w:type="continuationSeparator" w:id="0">
    <w:p w:rsidR="00CF33E4" w:rsidRDefault="00CF33E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A1416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881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A1416"/>
    <w:rsid w:val="00423816"/>
    <w:rsid w:val="004A68AB"/>
    <w:rsid w:val="00505068"/>
    <w:rsid w:val="00545F85"/>
    <w:rsid w:val="005B2AEB"/>
    <w:rsid w:val="006049FA"/>
    <w:rsid w:val="0063141F"/>
    <w:rsid w:val="00713BCC"/>
    <w:rsid w:val="00720496"/>
    <w:rsid w:val="00723EF8"/>
    <w:rsid w:val="0078182C"/>
    <w:rsid w:val="007D00BF"/>
    <w:rsid w:val="00885B74"/>
    <w:rsid w:val="00910EF7"/>
    <w:rsid w:val="0098740B"/>
    <w:rsid w:val="00997F4C"/>
    <w:rsid w:val="00A82E08"/>
    <w:rsid w:val="00AA344E"/>
    <w:rsid w:val="00B07D98"/>
    <w:rsid w:val="00B30B27"/>
    <w:rsid w:val="00B33546"/>
    <w:rsid w:val="00B67711"/>
    <w:rsid w:val="00CA0881"/>
    <w:rsid w:val="00CF27C2"/>
    <w:rsid w:val="00CF33E4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934519-6EF9-4B1A-B40D-89DF0F195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7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0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2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3ED666255DF4EB6A6243A56DF7830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7692E72-AFC6-4A03-847C-4B3F1BD21FF9}"/>
      </w:docPartPr>
      <w:docPartBody>
        <w:p w:rsidR="00CA6C38" w:rsidRDefault="00CA6C38">
          <w:pPr>
            <w:pStyle w:val="63ED666255DF4EB6A6243A56DF7830A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C38"/>
    <w:rsid w:val="00400FD1"/>
    <w:rsid w:val="005A083F"/>
    <w:rsid w:val="00CA6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63ED666255DF4EB6A6243A56DF7830A3">
    <w:name w:val="63ED666255DF4EB6A6243A56DF7830A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Сбежнев+</dc:creator>
  <cp:keywords/>
  <dc:description>AM24.11.2025 DE25.11.2025 </dc:description>
  <cp:lastModifiedBy>Жарков М.А.</cp:lastModifiedBy>
  <cp:revision>4</cp:revision>
  <cp:lastPrinted>2025-11-25T14:09:00Z</cp:lastPrinted>
  <dcterms:created xsi:type="dcterms:W3CDTF">2025-11-24T07:24:00Z</dcterms:created>
  <dcterms:modified xsi:type="dcterms:W3CDTF">2025-11-26T07:20:00Z</dcterms:modified>
</cp:coreProperties>
</file>