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D0DDAC735C340B7AAECBAEA3884B61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F7790" w:rsidRDefault="00545F85" w:rsidP="00FF779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D0DDAC735C340B7AAECBAEA3884B61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F7790" w:rsidRDefault="00FF7790" w:rsidP="00FF7790">
      <w:pPr>
        <w:pStyle w:val="1"/>
      </w:pPr>
      <w:r w:rsidRPr="004F43D5">
        <w:t xml:space="preserve">О Федеральном законе </w:t>
      </w:r>
      <w:r w:rsidRPr="00996D6E">
        <w:t>"</w:t>
      </w:r>
      <w:r w:rsidRPr="006757B2">
        <w:t xml:space="preserve">О внесении изменений </w:t>
      </w:r>
    </w:p>
    <w:p w:rsidR="00FF7790" w:rsidRDefault="00FF7790" w:rsidP="00FF7790">
      <w:pPr>
        <w:pStyle w:val="2"/>
      </w:pPr>
      <w:r w:rsidRPr="006757B2">
        <w:t>в статьи 243</w:t>
      </w:r>
      <w:r w:rsidRPr="006757B2">
        <w:rPr>
          <w:vertAlign w:val="superscript"/>
        </w:rPr>
        <w:t>4</w:t>
      </w:r>
      <w:r w:rsidRPr="006757B2">
        <w:t xml:space="preserve"> и 354</w:t>
      </w:r>
      <w:r w:rsidRPr="006757B2">
        <w:rPr>
          <w:vertAlign w:val="superscript"/>
        </w:rPr>
        <w:t>1</w:t>
      </w:r>
      <w:r w:rsidRPr="006757B2">
        <w:t xml:space="preserve"> Уголовного кодекса </w:t>
      </w:r>
    </w:p>
    <w:p w:rsidR="00FF7790" w:rsidRDefault="00FF7790" w:rsidP="00FF7790">
      <w:pPr>
        <w:pStyle w:val="2"/>
      </w:pPr>
      <w:r w:rsidRPr="006757B2">
        <w:t>Российской Федерации</w:t>
      </w:r>
      <w:r>
        <w:t>"</w:t>
      </w:r>
    </w:p>
    <w:p w:rsidR="00FF7790" w:rsidRDefault="00FF7790" w:rsidP="00FF7790">
      <w:pPr>
        <w:pStyle w:val="2"/>
      </w:pPr>
    </w:p>
    <w:p w:rsidR="00FF7790" w:rsidRDefault="00FF7790" w:rsidP="00FF7790">
      <w:pPr>
        <w:pStyle w:val="2"/>
      </w:pPr>
    </w:p>
    <w:p w:rsidR="00FF7790" w:rsidRPr="004F43D5" w:rsidRDefault="00FF7790" w:rsidP="00FF7790">
      <w:pPr>
        <w:pStyle w:val="2"/>
      </w:pPr>
    </w:p>
    <w:p w:rsidR="00FF7790" w:rsidRPr="006757B2" w:rsidRDefault="00FF7790" w:rsidP="00FF7790">
      <w:r w:rsidRPr="004F43D5">
        <w:t>Рассмотрев</w:t>
      </w:r>
      <w:r w:rsidRPr="00437275">
        <w:t xml:space="preserve"> принятый Государственной Думой Федерального </w:t>
      </w:r>
      <w:r w:rsidRPr="004F43D5">
        <w:t>Собрания Российской Федерации</w:t>
      </w:r>
      <w:r>
        <w:t xml:space="preserve"> </w:t>
      </w:r>
      <w:r w:rsidRPr="00DF0B82">
        <w:t>24 марта 2026 года</w:t>
      </w:r>
      <w:r w:rsidRPr="004F43D5">
        <w:t xml:space="preserve"> Федеральный закон </w:t>
      </w:r>
      <w:r w:rsidRPr="00996D6E">
        <w:t>"</w:t>
      </w:r>
      <w:r w:rsidRPr="006757B2">
        <w:t>О внесении изменений в статьи 243</w:t>
      </w:r>
      <w:r w:rsidRPr="006757B2">
        <w:rPr>
          <w:vertAlign w:val="superscript"/>
        </w:rPr>
        <w:t>4</w:t>
      </w:r>
      <w:r w:rsidRPr="006757B2">
        <w:t xml:space="preserve"> и 354</w:t>
      </w:r>
      <w:r w:rsidRPr="006757B2">
        <w:rPr>
          <w:vertAlign w:val="superscript"/>
        </w:rPr>
        <w:t>1</w:t>
      </w:r>
      <w:r w:rsidRPr="006757B2">
        <w:t xml:space="preserve"> Уголовного кодекса Российской Федерации"</w:t>
      </w:r>
      <w:r w:rsidRPr="00325D83">
        <w:t>,</w:t>
      </w:r>
      <w:r w:rsidRPr="00EF60FA">
        <w:t xml:space="preserve"> в соответствии </w:t>
      </w:r>
      <w:r w:rsidR="00FE0830">
        <w:br/>
      </w:r>
      <w:r w:rsidRPr="00EF60FA">
        <w:t xml:space="preserve">с частью 4 статьи 105 Конституции Российской Федерации Совет Федерации Федерального Собрания Российской Федерации </w:t>
      </w:r>
      <w:r>
        <w:t xml:space="preserve"> </w:t>
      </w:r>
      <w:r>
        <w:rPr>
          <w:b/>
          <w:spacing w:val="60"/>
          <w:szCs w:val="28"/>
        </w:rPr>
        <w:t>постановляет</w:t>
      </w:r>
      <w:r w:rsidRPr="004F43D5">
        <w:rPr>
          <w:rFonts w:cs="Arial"/>
          <w:spacing w:val="60"/>
        </w:rPr>
        <w:t>:</w:t>
      </w:r>
    </w:p>
    <w:p w:rsidR="00FF7790" w:rsidRPr="004F43D5" w:rsidRDefault="00FF7790" w:rsidP="00FF7790">
      <w:pPr>
        <w:rPr>
          <w:rFonts w:cs="Arial"/>
        </w:rPr>
      </w:pPr>
    </w:p>
    <w:p w:rsidR="00FF7790" w:rsidRPr="00645694" w:rsidRDefault="00FF7790" w:rsidP="00FF7790">
      <w:r w:rsidRPr="004F43D5">
        <w:t>1. Одобрить Федеральный закон</w:t>
      </w:r>
      <w:r w:rsidRPr="00004299">
        <w:t xml:space="preserve"> </w:t>
      </w:r>
      <w:r w:rsidRPr="00996D6E">
        <w:t>"</w:t>
      </w:r>
      <w:r w:rsidRPr="006757B2">
        <w:t xml:space="preserve">О внесении изменений </w:t>
      </w:r>
      <w:r w:rsidR="00FE0830">
        <w:br/>
      </w:r>
      <w:r w:rsidRPr="006757B2">
        <w:t>в статьи 243</w:t>
      </w:r>
      <w:r w:rsidRPr="006757B2">
        <w:rPr>
          <w:vertAlign w:val="superscript"/>
        </w:rPr>
        <w:t>4</w:t>
      </w:r>
      <w:r w:rsidRPr="006757B2">
        <w:t xml:space="preserve"> и 354</w:t>
      </w:r>
      <w:r w:rsidRPr="006757B2">
        <w:rPr>
          <w:vertAlign w:val="superscript"/>
        </w:rPr>
        <w:t>1</w:t>
      </w:r>
      <w:r w:rsidRPr="006757B2">
        <w:t xml:space="preserve"> Уголовного кодекса Российской Федерации"</w:t>
      </w:r>
      <w:r w:rsidRPr="00325D83">
        <w:t>.</w:t>
      </w:r>
    </w:p>
    <w:p w:rsidR="00FF7790" w:rsidRPr="004F43D5" w:rsidRDefault="00FF7790" w:rsidP="00FF7790">
      <w:pPr>
        <w:rPr>
          <w:rFonts w:cs="Arial"/>
        </w:rPr>
      </w:pPr>
      <w:r w:rsidRPr="004F43D5">
        <w:rPr>
          <w:rFonts w:cs="Arial"/>
        </w:rPr>
        <w:t>2. Настоящее постановление вступает в силу со дня его принятия.</w:t>
      </w:r>
    </w:p>
    <w:p w:rsidR="00FF7790" w:rsidRPr="00CA128B" w:rsidRDefault="00FF7790" w:rsidP="00FF7790">
      <w:pPr>
        <w:rPr>
          <w:rFonts w:cs="Arial"/>
        </w:rPr>
      </w:pPr>
    </w:p>
    <w:p w:rsidR="00FF7790" w:rsidRDefault="00FF7790" w:rsidP="00FF7790"/>
    <w:p w:rsidR="00FF7790" w:rsidRDefault="00FF7790" w:rsidP="00FF7790"/>
    <w:p w:rsidR="00640519" w:rsidRDefault="00640519" w:rsidP="00FA26F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F7790" w:rsidRDefault="00FF7790" w:rsidP="00FF7790">
      <w:pPr>
        <w:pStyle w:val="ac"/>
      </w:pPr>
    </w:p>
    <w:p w:rsidR="00FA26F9" w:rsidRDefault="00FA26F9" w:rsidP="00FA26F9">
      <w:pPr>
        <w:pStyle w:val="af"/>
      </w:pPr>
      <w:r>
        <w:t>Москва</w:t>
      </w:r>
    </w:p>
    <w:p w:rsidR="00FA26F9" w:rsidRDefault="00FA26F9" w:rsidP="00FA26F9">
      <w:pPr>
        <w:pStyle w:val="af"/>
      </w:pPr>
      <w:r>
        <w:t>1 апреля 2026 года</w:t>
      </w:r>
    </w:p>
    <w:p w:rsidR="00FA26F9" w:rsidRDefault="00FA26F9" w:rsidP="00FA26F9">
      <w:pPr>
        <w:pStyle w:val="ac"/>
      </w:pPr>
      <w:r>
        <w:t>№ 120-СФ</w:t>
      </w:r>
    </w:p>
    <w:sectPr w:rsidR="00FA26F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D41" w:rsidRDefault="00120D41">
      <w:pPr>
        <w:spacing w:line="240" w:lineRule="auto"/>
      </w:pPr>
      <w:r>
        <w:separator/>
      </w:r>
    </w:p>
  </w:endnote>
  <w:endnote w:type="continuationSeparator" w:id="0">
    <w:p w:rsidR="00120D41" w:rsidRDefault="00120D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D8C3C21-FF03-4E84-914C-29250459055B}"/>
    <w:embedBold r:id="rId2" w:fontKey="{B515D16B-9954-4170-ACCD-9393473C729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7052694-19D6-4353-8018-B55B977583D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40519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E0830">
      <w:rPr>
        <w:noProof/>
      </w:rPr>
      <w:t>eq11605.docx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C1812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E083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40519" w:rsidRDefault="00640519" w:rsidP="0064051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E0830">
      <w:rPr>
        <w:noProof/>
      </w:rPr>
      <w:t>eq11605.docx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E083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D41" w:rsidRDefault="00120D41">
      <w:pPr>
        <w:spacing w:line="240" w:lineRule="auto"/>
      </w:pPr>
      <w:r>
        <w:separator/>
      </w:r>
    </w:p>
  </w:footnote>
  <w:footnote w:type="continuationSeparator" w:id="0">
    <w:p w:rsidR="00120D41" w:rsidRDefault="00120D4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E083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E7D"/>
    <w:rsid w:val="00045E7D"/>
    <w:rsid w:val="000D3F67"/>
    <w:rsid w:val="001057BD"/>
    <w:rsid w:val="00120D41"/>
    <w:rsid w:val="00205211"/>
    <w:rsid w:val="002623D0"/>
    <w:rsid w:val="002A1E3D"/>
    <w:rsid w:val="002B772D"/>
    <w:rsid w:val="003114B9"/>
    <w:rsid w:val="003273F1"/>
    <w:rsid w:val="0035125E"/>
    <w:rsid w:val="00375A89"/>
    <w:rsid w:val="003C1812"/>
    <w:rsid w:val="00423816"/>
    <w:rsid w:val="004A68AB"/>
    <w:rsid w:val="00505068"/>
    <w:rsid w:val="00545F85"/>
    <w:rsid w:val="005B2AEB"/>
    <w:rsid w:val="00640519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  <w:rsid w:val="00FA26F9"/>
    <w:rsid w:val="00FE0830"/>
    <w:rsid w:val="00FF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0F698F-13A1-407D-9F58-9C2D4DC6A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0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D0DDAC735C340B7AAECBAEA3884B61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A0225B-DB5F-41BB-A5B3-9F9542434236}"/>
      </w:docPartPr>
      <w:docPartBody>
        <w:p w:rsidR="00191AE8" w:rsidRDefault="00191AE8">
          <w:pPr>
            <w:pStyle w:val="BD0DDAC735C340B7AAECBAEA3884B61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AE8"/>
    <w:rsid w:val="00191AE8"/>
    <w:rsid w:val="007F4129"/>
    <w:rsid w:val="008F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D0DDAC735C340B7AAECBAEA3884B615">
    <w:name w:val="BD0DDAC735C340B7AAECBAEA3884B6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EQ27.03.2026 QA30.03.2026 </dc:description>
  <cp:lastModifiedBy>Кучерова О.М.</cp:lastModifiedBy>
  <cp:revision>4</cp:revision>
  <cp:lastPrinted>2026-03-31T13:42:00Z</cp:lastPrinted>
  <dcterms:created xsi:type="dcterms:W3CDTF">2026-03-27T07:33:00Z</dcterms:created>
  <dcterms:modified xsi:type="dcterms:W3CDTF">2026-04-01T06:52:00Z</dcterms:modified>
</cp:coreProperties>
</file>