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B17A775E8E34F07B8F92CA5FC9BAA1F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911CC0" w:rsidRDefault="00545F85" w:rsidP="00122D08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B17A775E8E34F07B8F92CA5FC9BAA1F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11CC0" w:rsidRDefault="00911CC0" w:rsidP="00911CC0">
      <w:pPr>
        <w:pStyle w:val="1"/>
      </w:pPr>
      <w:r>
        <w:t>О Федеральном законе "Об ожидаемом периоде выплаты</w:t>
      </w:r>
    </w:p>
    <w:p w:rsidR="00911CC0" w:rsidRDefault="00911CC0" w:rsidP="00911CC0">
      <w:pPr>
        <w:pStyle w:val="2"/>
      </w:pPr>
      <w:r>
        <w:t>накопительной пенсии на 2026 год"</w:t>
      </w:r>
    </w:p>
    <w:p w:rsidR="00911CC0" w:rsidRDefault="00911CC0" w:rsidP="00911CC0">
      <w:pPr>
        <w:pStyle w:val="2"/>
      </w:pPr>
    </w:p>
    <w:p w:rsidR="00911CC0" w:rsidRDefault="00911CC0" w:rsidP="00911CC0">
      <w:pPr>
        <w:pStyle w:val="2"/>
      </w:pPr>
    </w:p>
    <w:p w:rsidR="00911CC0" w:rsidRDefault="00911CC0" w:rsidP="00911CC0">
      <w:pPr>
        <w:pStyle w:val="2"/>
      </w:pPr>
    </w:p>
    <w:p w:rsidR="00911CC0" w:rsidRDefault="00911CC0">
      <w:r w:rsidRPr="00970EAC">
        <w:t xml:space="preserve">Рассмотрев принятый Государственной Думой Федерального Собрания Российской Федерации </w:t>
      </w:r>
      <w:r>
        <w:t>11 ноября</w:t>
      </w:r>
      <w:r w:rsidRPr="00970EAC">
        <w:t xml:space="preserve"> 20</w:t>
      </w:r>
      <w:r>
        <w:t>25</w:t>
      </w:r>
      <w:r w:rsidRPr="00970EAC">
        <w:t xml:space="preserve"> года Федеральный закон </w:t>
      </w:r>
      <w:r w:rsidRPr="00C021B8">
        <w:t>"</w:t>
      </w:r>
      <w:r w:rsidRPr="00864530">
        <w:t>Об ожидаемом периоде выпл</w:t>
      </w:r>
      <w:r>
        <w:t>аты накопительной пенсии на 2026</w:t>
      </w:r>
      <w:r w:rsidRPr="00864530">
        <w:t xml:space="preserve"> год</w:t>
      </w:r>
      <w:r w:rsidRPr="00C021B8">
        <w:t>"</w:t>
      </w:r>
      <w:r>
        <w:t xml:space="preserve"> в соответствии со статьей </w:t>
      </w:r>
      <w:r w:rsidRPr="005C0915">
        <w:t>106</w:t>
      </w:r>
      <w:r w:rsidRPr="00970EAC">
        <w:t xml:space="preserve">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911CC0" w:rsidRDefault="00911CC0"/>
    <w:p w:rsidR="00911CC0" w:rsidRPr="00970EAC" w:rsidRDefault="00911CC0" w:rsidP="00911CC0">
      <w:r w:rsidRPr="00970EAC">
        <w:t>1.</w:t>
      </w:r>
      <w:r>
        <w:t> </w:t>
      </w:r>
      <w:r w:rsidRPr="00970EAC">
        <w:t xml:space="preserve">Одобрить Федеральный закон </w:t>
      </w:r>
      <w:r w:rsidRPr="00C021B8">
        <w:t>"</w:t>
      </w:r>
      <w:r w:rsidRPr="00864530">
        <w:t>Об ожидаемом периоде выпл</w:t>
      </w:r>
      <w:r>
        <w:t>аты накопительной пенсии на 2026</w:t>
      </w:r>
      <w:r w:rsidRPr="00864530">
        <w:t xml:space="preserve"> год</w:t>
      </w:r>
      <w:r w:rsidRPr="00C021B8">
        <w:t>"</w:t>
      </w:r>
      <w:r w:rsidRPr="00970EAC">
        <w:t>.</w:t>
      </w:r>
    </w:p>
    <w:p w:rsidR="00911CC0" w:rsidRDefault="00911CC0" w:rsidP="00911CC0">
      <w:r w:rsidRPr="00970EAC">
        <w:t>2.</w:t>
      </w:r>
      <w:r>
        <w:t> </w:t>
      </w:r>
      <w:r w:rsidRPr="00970EAC">
        <w:t>Настоящее постановление вступает в силу со дня его принятия.</w:t>
      </w:r>
    </w:p>
    <w:p w:rsidR="00911CC0" w:rsidRDefault="00911CC0" w:rsidP="00911CC0"/>
    <w:p w:rsidR="00911CC0" w:rsidRDefault="00911CC0" w:rsidP="00911CC0"/>
    <w:p w:rsidR="00911CC0" w:rsidRDefault="00911CC0" w:rsidP="00911CC0"/>
    <w:p w:rsidR="00122D08" w:rsidRDefault="00122D08" w:rsidP="005331CA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</w:t>
      </w:r>
      <w:bookmarkStart w:id="0" w:name="_GoBack"/>
      <w:bookmarkEnd w:id="0"/>
      <w:r>
        <w:t>. МАТВИЕНКО</w:t>
      </w:r>
    </w:p>
    <w:p w:rsidR="00911CC0" w:rsidRDefault="00911CC0" w:rsidP="00911CC0">
      <w:pPr>
        <w:pStyle w:val="ac"/>
      </w:pPr>
    </w:p>
    <w:p w:rsidR="00545F85" w:rsidRDefault="00545F85" w:rsidP="00545F85">
      <w:pPr>
        <w:pStyle w:val="ac"/>
      </w:pPr>
    </w:p>
    <w:p w:rsidR="005331CA" w:rsidRDefault="005331CA" w:rsidP="00545F85">
      <w:pPr>
        <w:pStyle w:val="ac"/>
      </w:pPr>
    </w:p>
    <w:p w:rsidR="005331CA" w:rsidRDefault="005331CA" w:rsidP="00545F85">
      <w:pPr>
        <w:pStyle w:val="af"/>
      </w:pPr>
      <w:r>
        <w:t>Москва</w:t>
      </w:r>
    </w:p>
    <w:p w:rsidR="005331CA" w:rsidRDefault="005331CA" w:rsidP="00545F85">
      <w:pPr>
        <w:pStyle w:val="af"/>
      </w:pPr>
      <w:r>
        <w:t>12 ноября 2025 года</w:t>
      </w:r>
    </w:p>
    <w:p w:rsidR="00545F85" w:rsidRDefault="005331CA" w:rsidP="00545F85">
      <w:pPr>
        <w:pStyle w:val="af"/>
      </w:pPr>
      <w:r>
        <w:t>№ 495-СФ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5D45" w:rsidRDefault="00D95D45">
      <w:pPr>
        <w:spacing w:line="240" w:lineRule="auto"/>
      </w:pPr>
      <w:r>
        <w:separator/>
      </w:r>
    </w:p>
  </w:endnote>
  <w:endnote w:type="continuationSeparator" w:id="0">
    <w:p w:rsidR="00D95D45" w:rsidRDefault="00D95D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3BB3EDB1-32AF-4393-B1C8-50102246C016}"/>
    <w:embedBold r:id="rId2" w:fontKey="{1093878E-BA4D-4BC0-A350-557416F20ED4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51720CC-8BB8-4CC2-B3F2-2695408F3435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122D08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331CA">
      <w:rPr>
        <w:noProof/>
      </w:rPr>
      <w:t>eq11357.docx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9C6A94">
      <w:rPr>
        <w:noProof/>
      </w:rPr>
      <w:t>12.11.25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5331CA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22D08" w:rsidRDefault="00122D08" w:rsidP="00122D0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331CA">
      <w:rPr>
        <w:noProof/>
      </w:rPr>
      <w:t>eq11357.docx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5331CA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5D45" w:rsidRDefault="00D95D45">
      <w:pPr>
        <w:spacing w:line="240" w:lineRule="auto"/>
      </w:pPr>
      <w:r>
        <w:separator/>
      </w:r>
    </w:p>
  </w:footnote>
  <w:footnote w:type="continuationSeparator" w:id="0">
    <w:p w:rsidR="00D95D45" w:rsidRDefault="00D95D4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5331CA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926"/>
    <w:rsid w:val="000D3F67"/>
    <w:rsid w:val="001057BD"/>
    <w:rsid w:val="00122D08"/>
    <w:rsid w:val="001D5167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331CA"/>
    <w:rsid w:val="00545F85"/>
    <w:rsid w:val="005B2AEB"/>
    <w:rsid w:val="00720496"/>
    <w:rsid w:val="00723EF8"/>
    <w:rsid w:val="0078182C"/>
    <w:rsid w:val="008107F3"/>
    <w:rsid w:val="00885B74"/>
    <w:rsid w:val="008A3926"/>
    <w:rsid w:val="00910EF7"/>
    <w:rsid w:val="00911CC0"/>
    <w:rsid w:val="00997F4C"/>
    <w:rsid w:val="009C6A94"/>
    <w:rsid w:val="00A82E08"/>
    <w:rsid w:val="00AA344E"/>
    <w:rsid w:val="00B07D98"/>
    <w:rsid w:val="00B30B27"/>
    <w:rsid w:val="00B33546"/>
    <w:rsid w:val="00B67711"/>
    <w:rsid w:val="00CF27C2"/>
    <w:rsid w:val="00CF731B"/>
    <w:rsid w:val="00D95D45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63E3E9-3139-4FDE-84BA-25FBBD765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726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B17A775E8E34F07B8F92CA5FC9BAA1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FBCD172-FA84-457C-AAE3-A44773F2A046}"/>
      </w:docPartPr>
      <w:docPartBody>
        <w:p w:rsidR="00775F5B" w:rsidRDefault="00775F5B">
          <w:pPr>
            <w:pStyle w:val="2B17A775E8E34F07B8F92CA5FC9BAA1F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F5B"/>
    <w:rsid w:val="00561CC5"/>
    <w:rsid w:val="00775F5B"/>
    <w:rsid w:val="009C1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B17A775E8E34F07B8F92CA5FC9BAA1F">
    <w:name w:val="2B17A775E8E34F07B8F92CA5FC9BAA1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8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Липкина+</dc:creator>
  <cp:keywords/>
  <dc:description>EQ11.11.2025 DE11.11.2025 </dc:description>
  <cp:lastModifiedBy>Жарков М.А.</cp:lastModifiedBy>
  <cp:revision>4</cp:revision>
  <cp:lastPrinted>2025-11-12T05:35:00Z</cp:lastPrinted>
  <dcterms:created xsi:type="dcterms:W3CDTF">2025-11-11T15:01:00Z</dcterms:created>
  <dcterms:modified xsi:type="dcterms:W3CDTF">2025-11-12T06:02:00Z</dcterms:modified>
</cp:coreProperties>
</file>