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6389D9517FB4E1EA0E31F1BE40476F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74506" w:rsidRDefault="00545F85" w:rsidP="00474506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6389D9517FB4E1EA0E31F1BE40476F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74506" w:rsidRPr="00474506" w:rsidRDefault="00474506" w:rsidP="00474506">
      <w:pPr>
        <w:pStyle w:val="1"/>
      </w:pPr>
      <w:r w:rsidRPr="00474506">
        <w:t xml:space="preserve">О Федеральном законе </w:t>
      </w:r>
      <w:r>
        <w:t>"</w:t>
      </w:r>
      <w:r w:rsidRPr="00474506">
        <w:t xml:space="preserve">О внесении изменений </w:t>
      </w:r>
    </w:p>
    <w:p w:rsidR="00474506" w:rsidRDefault="00474506" w:rsidP="00474506">
      <w:pPr>
        <w:pStyle w:val="2"/>
      </w:pPr>
      <w:r>
        <w:t xml:space="preserve">в Федеральный закон "О федеральном бюджете на 2025 год </w:t>
      </w:r>
    </w:p>
    <w:p w:rsidR="00474506" w:rsidRDefault="00474506" w:rsidP="00474506">
      <w:pPr>
        <w:pStyle w:val="2"/>
      </w:pPr>
      <w:r>
        <w:t>и на плановый период 2026 и 2027 годов"</w:t>
      </w:r>
    </w:p>
    <w:p w:rsidR="00474506" w:rsidRDefault="00474506" w:rsidP="00474506">
      <w:pPr>
        <w:pStyle w:val="2"/>
        <w:rPr>
          <w:szCs w:val="28"/>
        </w:rPr>
      </w:pPr>
    </w:p>
    <w:p w:rsidR="00474506" w:rsidRDefault="00474506" w:rsidP="00474506">
      <w:pPr>
        <w:pStyle w:val="2"/>
      </w:pPr>
    </w:p>
    <w:p w:rsidR="00474506" w:rsidRDefault="00474506" w:rsidP="00474506">
      <w:pPr>
        <w:pStyle w:val="2"/>
      </w:pPr>
    </w:p>
    <w:p w:rsidR="00474506" w:rsidRDefault="00474506">
      <w:r>
        <w:t>Рассмотрев принятый Государственной Думой Федерального Собрания Российской Федерации 21 октября 2025 года Федеральный закон "</w:t>
      </w:r>
      <w:r>
        <w:rPr>
          <w:bCs/>
          <w:szCs w:val="26"/>
        </w:rPr>
        <w:t>О внесении изменений в Федеральный закон "О федеральном бюджете на 2025 год и на плановый период 2026 и 2027 годов</w:t>
      </w:r>
      <w:r>
        <w:t xml:space="preserve">" 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</w:t>
      </w:r>
      <w:bookmarkStart w:id="0" w:name="_GoBack"/>
      <w:bookmarkEnd w:id="0"/>
      <w:r w:rsidRPr="00B51544">
        <w:rPr>
          <w:b/>
          <w:spacing w:val="60"/>
          <w:szCs w:val="28"/>
        </w:rPr>
        <w:t>овляет</w:t>
      </w:r>
      <w:r>
        <w:t>:</w:t>
      </w:r>
    </w:p>
    <w:p w:rsidR="00474506" w:rsidRDefault="00474506"/>
    <w:p w:rsidR="00474506" w:rsidRDefault="00474506" w:rsidP="00474506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 внесении изменений </w:t>
      </w:r>
      <w:r>
        <w:rPr>
          <w:bCs/>
          <w:szCs w:val="26"/>
        </w:rPr>
        <w:br/>
        <w:t xml:space="preserve">в Федеральный закон "О федеральном бюджете на 2025 год </w:t>
      </w:r>
      <w:r>
        <w:rPr>
          <w:bCs/>
          <w:szCs w:val="26"/>
        </w:rPr>
        <w:br/>
        <w:t>и на плановый период 2026 и 2027 годов"</w:t>
      </w:r>
      <w:r>
        <w:t>.</w:t>
      </w:r>
    </w:p>
    <w:p w:rsidR="00474506" w:rsidRDefault="00474506" w:rsidP="00474506">
      <w:r>
        <w:t>2. Настоящее постановление вступает в силу со дня его принятия.</w:t>
      </w:r>
    </w:p>
    <w:p w:rsidR="00474506" w:rsidRDefault="00474506" w:rsidP="00474506"/>
    <w:p w:rsidR="00474506" w:rsidRDefault="00474506" w:rsidP="00474506"/>
    <w:p w:rsidR="00474506" w:rsidRDefault="00474506" w:rsidP="00474506"/>
    <w:p w:rsidR="004147E0" w:rsidRDefault="004147E0" w:rsidP="00B45E8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B45E8E" w:rsidRDefault="00474506" w:rsidP="00474506">
      <w:pPr>
        <w:pStyle w:val="ac"/>
      </w:pPr>
      <w:r>
        <w:tab/>
      </w:r>
    </w:p>
    <w:p w:rsidR="00B45E8E" w:rsidRDefault="00B45E8E" w:rsidP="00B45E8E">
      <w:pPr>
        <w:pStyle w:val="af"/>
      </w:pPr>
      <w:r>
        <w:t>Москва</w:t>
      </w:r>
    </w:p>
    <w:p w:rsidR="00B45E8E" w:rsidRDefault="00B45E8E" w:rsidP="00B45E8E">
      <w:pPr>
        <w:pStyle w:val="af"/>
      </w:pPr>
      <w:r>
        <w:t>29 октября 2025 года</w:t>
      </w:r>
    </w:p>
    <w:p w:rsidR="00B45E8E" w:rsidRDefault="00B45E8E" w:rsidP="00B45E8E">
      <w:pPr>
        <w:pStyle w:val="ac"/>
      </w:pPr>
      <w:r>
        <w:t>№ 473-СФ</w:t>
      </w:r>
    </w:p>
    <w:sectPr w:rsidR="00B45E8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707" w:rsidRDefault="00F72707">
      <w:pPr>
        <w:spacing w:line="240" w:lineRule="auto"/>
      </w:pPr>
      <w:r>
        <w:separator/>
      </w:r>
    </w:p>
  </w:endnote>
  <w:endnote w:type="continuationSeparator" w:id="0">
    <w:p w:rsidR="00F72707" w:rsidRDefault="00F727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4A9075A-4944-44ED-B0AE-244B1CBE8E1F}"/>
    <w:embedBold r:id="rId2" w:fontKey="{9177B406-1A3D-4466-8673-11E1EEC07D3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65FF0A5-753C-423A-A0AB-2E2A2CA78FA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147E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45E8E">
      <w:rPr>
        <w:noProof/>
      </w:rPr>
      <w:t>sa10358.docx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31E01">
      <w:rPr>
        <w:noProof/>
      </w:rPr>
      <w:t>28.10.25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45E8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147E0" w:rsidRDefault="004147E0" w:rsidP="004147E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45E8E">
      <w:rPr>
        <w:noProof/>
      </w:rPr>
      <w:t>sa10358.docx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45E8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707" w:rsidRDefault="00F72707">
      <w:pPr>
        <w:spacing w:line="240" w:lineRule="auto"/>
      </w:pPr>
      <w:r>
        <w:separator/>
      </w:r>
    </w:p>
  </w:footnote>
  <w:footnote w:type="continuationSeparator" w:id="0">
    <w:p w:rsidR="00F72707" w:rsidRDefault="00F727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45E8E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240"/>
    <w:rsid w:val="00062756"/>
    <w:rsid w:val="000D3F67"/>
    <w:rsid w:val="001057BD"/>
    <w:rsid w:val="00195AF5"/>
    <w:rsid w:val="001F1CB8"/>
    <w:rsid w:val="00205211"/>
    <w:rsid w:val="00225191"/>
    <w:rsid w:val="002623D0"/>
    <w:rsid w:val="002A1E3D"/>
    <w:rsid w:val="002B6C88"/>
    <w:rsid w:val="002B772D"/>
    <w:rsid w:val="003114B9"/>
    <w:rsid w:val="003273F1"/>
    <w:rsid w:val="0035125E"/>
    <w:rsid w:val="00360F7B"/>
    <w:rsid w:val="00363F4A"/>
    <w:rsid w:val="00396240"/>
    <w:rsid w:val="004147E0"/>
    <w:rsid w:val="00423816"/>
    <w:rsid w:val="00431E01"/>
    <w:rsid w:val="00474506"/>
    <w:rsid w:val="004A68AB"/>
    <w:rsid w:val="004E3400"/>
    <w:rsid w:val="00505068"/>
    <w:rsid w:val="00545F85"/>
    <w:rsid w:val="005B0139"/>
    <w:rsid w:val="005B2AEB"/>
    <w:rsid w:val="006127AD"/>
    <w:rsid w:val="006B6F2F"/>
    <w:rsid w:val="00720496"/>
    <w:rsid w:val="00723EF8"/>
    <w:rsid w:val="0078182C"/>
    <w:rsid w:val="00885B74"/>
    <w:rsid w:val="00910EF7"/>
    <w:rsid w:val="00997F4C"/>
    <w:rsid w:val="00A00CE5"/>
    <w:rsid w:val="00A82E08"/>
    <w:rsid w:val="00AA344E"/>
    <w:rsid w:val="00AD4187"/>
    <w:rsid w:val="00B07D98"/>
    <w:rsid w:val="00B30B27"/>
    <w:rsid w:val="00B33546"/>
    <w:rsid w:val="00B45E8E"/>
    <w:rsid w:val="00B67711"/>
    <w:rsid w:val="00BD56C2"/>
    <w:rsid w:val="00C96F5C"/>
    <w:rsid w:val="00CF27C2"/>
    <w:rsid w:val="00CF731B"/>
    <w:rsid w:val="00DA769E"/>
    <w:rsid w:val="00DB0AE9"/>
    <w:rsid w:val="00E02685"/>
    <w:rsid w:val="00E65B20"/>
    <w:rsid w:val="00EE6BB5"/>
    <w:rsid w:val="00F178A8"/>
    <w:rsid w:val="00F21BB0"/>
    <w:rsid w:val="00F72707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79EC73-3AE6-43BF-9885-2D457FB6C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64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389D9517FB4E1EA0E31F1BE40476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7031CB-3082-4353-AD19-F92C408890F6}"/>
      </w:docPartPr>
      <w:docPartBody>
        <w:p w:rsidR="00B17867" w:rsidRDefault="00B17867">
          <w:pPr>
            <w:pStyle w:val="46389D9517FB4E1EA0E31F1BE40476F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867"/>
    <w:rsid w:val="002B288A"/>
    <w:rsid w:val="00B17867"/>
    <w:rsid w:val="00FC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6389D9517FB4E1EA0E31F1BE40476FC">
    <w:name w:val="46389D9517FB4E1EA0E31F1BE40476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42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SA27.10.2025 ZO28.10.2025 AM28.10.2025 AM28.10.2025 AM28.10.2025 AM28.10.2025 AM28.10.2025 AM28.10.2025 AM28.10.2025 </dc:description>
  <cp:lastModifiedBy>Жарков М.А.</cp:lastModifiedBy>
  <cp:revision>23</cp:revision>
  <cp:lastPrinted>2025-10-28T12:49:00Z</cp:lastPrinted>
  <dcterms:created xsi:type="dcterms:W3CDTF">2025-10-27T07:39:00Z</dcterms:created>
  <dcterms:modified xsi:type="dcterms:W3CDTF">2025-10-28T13:04:00Z</dcterms:modified>
</cp:coreProperties>
</file>