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11FB1CC960F4217AAF406C3AA60CB5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B17E7E" w:rsidRDefault="00545F85" w:rsidP="00B17E7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11FB1CC960F4217AAF406C3AA60CB5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17E7E" w:rsidRDefault="00B17E7E" w:rsidP="00B17E7E">
      <w:pPr>
        <w:pStyle w:val="1"/>
      </w:pPr>
      <w:r>
        <w:t xml:space="preserve">О Федеральном законе "О внесении изменений в </w:t>
      </w:r>
    </w:p>
    <w:p w:rsidR="00B17E7E" w:rsidRDefault="00B17E7E" w:rsidP="00B17E7E">
      <w:pPr>
        <w:pStyle w:val="2"/>
      </w:pPr>
      <w:r>
        <w:t>Федеральный закон "О защите конкуренции"</w:t>
      </w:r>
    </w:p>
    <w:p w:rsidR="00B17E7E" w:rsidRDefault="00B17E7E" w:rsidP="00B17E7E">
      <w:pPr>
        <w:pStyle w:val="2"/>
      </w:pPr>
    </w:p>
    <w:p w:rsidR="00B17E7E" w:rsidRDefault="00B17E7E" w:rsidP="00B17E7E">
      <w:pPr>
        <w:pStyle w:val="2"/>
      </w:pPr>
    </w:p>
    <w:p w:rsidR="00B17E7E" w:rsidRDefault="00B17E7E" w:rsidP="00B17E7E">
      <w:pPr>
        <w:pStyle w:val="2"/>
      </w:pPr>
    </w:p>
    <w:p w:rsidR="00B17E7E" w:rsidRDefault="00B17E7E" w:rsidP="00B17E7E">
      <w:r>
        <w:t xml:space="preserve">Рассмотрев принятый Государственной Думой Федерального Собрания Российской Федерации 27 июня 2023 года Федеральный закон </w:t>
      </w:r>
      <w:r w:rsidRPr="0090422B">
        <w:t>"О внесении изменений в Федеральный закон "О защите конкуренции"</w:t>
      </w:r>
      <w:r>
        <w:t xml:space="preserve"> в соответствии со статьей 106 Конституции Российской Федерации, Совет Федерации Федерального Собрания Российской Федерации  </w:t>
      </w:r>
      <w:r>
        <w:rPr>
          <w:b/>
          <w:spacing w:val="60"/>
          <w:szCs w:val="28"/>
        </w:rPr>
        <w:t>постановляет</w:t>
      </w:r>
      <w:r>
        <w:t>:</w:t>
      </w:r>
    </w:p>
    <w:p w:rsidR="00B17E7E" w:rsidRDefault="00B17E7E" w:rsidP="00B17E7E"/>
    <w:p w:rsidR="00B17E7E" w:rsidRDefault="00B17E7E" w:rsidP="00B17E7E">
      <w:r>
        <w:t xml:space="preserve">1. Одобрить Федеральный закон </w:t>
      </w:r>
      <w:r w:rsidRPr="0090422B">
        <w:t>"О внесении изменений в Федеральный закон "О защите конкуренции"</w:t>
      </w:r>
      <w:r>
        <w:t>.</w:t>
      </w:r>
    </w:p>
    <w:p w:rsidR="00B17E7E" w:rsidRDefault="00B17E7E" w:rsidP="00B17E7E">
      <w:r>
        <w:t>2. Настоящее постановление вступает в силу со дня его принятия.</w:t>
      </w:r>
    </w:p>
    <w:p w:rsidR="00B17E7E" w:rsidRDefault="00B17E7E" w:rsidP="00B17E7E"/>
    <w:p w:rsidR="00B17E7E" w:rsidRDefault="00B17E7E" w:rsidP="00B17E7E"/>
    <w:p w:rsidR="00B17E7E" w:rsidRDefault="00B17E7E" w:rsidP="00B17E7E"/>
    <w:p w:rsidR="00CA6C44" w:rsidRDefault="00B17E7E" w:rsidP="00F602A0">
      <w:pPr>
        <w:pStyle w:val="11"/>
      </w:pPr>
      <w:r w:rsidRPr="001E401A">
        <w:t>Председатель</w:t>
      </w:r>
      <w:r w:rsidRPr="001E401A">
        <w:br/>
        <w:t>Совета Федерации</w:t>
      </w:r>
      <w:r w:rsidRPr="001E401A">
        <w:br/>
        <w:t>Федерального Собрания</w:t>
      </w:r>
      <w:r w:rsidRPr="001E401A">
        <w:br/>
        <w:t>Российской Федерации</w:t>
      </w:r>
      <w:r w:rsidRPr="001E401A">
        <w:tab/>
      </w:r>
      <w:r w:rsidRPr="001E401A">
        <w:tab/>
      </w:r>
      <w:r w:rsidR="00CA6C44">
        <w:t>В.И. МАТВИЕНКО</w:t>
      </w:r>
    </w:p>
    <w:p w:rsidR="00B17E7E" w:rsidRDefault="00B17E7E" w:rsidP="00B17E7E">
      <w:pPr>
        <w:pStyle w:val="ac"/>
        <w:rPr>
          <w:lang w:val="en-US"/>
        </w:rPr>
      </w:pPr>
    </w:p>
    <w:p w:rsidR="00F602A0" w:rsidRDefault="00F602A0" w:rsidP="00B17E7E">
      <w:pPr>
        <w:pStyle w:val="ac"/>
        <w:rPr>
          <w:lang w:val="en-US"/>
        </w:rPr>
      </w:pPr>
    </w:p>
    <w:p w:rsidR="00F602A0" w:rsidRDefault="00F602A0" w:rsidP="00B17E7E">
      <w:pPr>
        <w:pStyle w:val="ac"/>
        <w:rPr>
          <w:lang w:val="en-US"/>
        </w:rPr>
      </w:pPr>
    </w:p>
    <w:p w:rsidR="00F602A0" w:rsidRDefault="00F602A0" w:rsidP="00F602A0">
      <w:pPr>
        <w:pStyle w:val="ac"/>
      </w:pPr>
      <w:r>
        <w:t>Москва</w:t>
      </w:r>
    </w:p>
    <w:p w:rsidR="00F602A0" w:rsidRDefault="00F602A0" w:rsidP="00F602A0">
      <w:pPr>
        <w:pStyle w:val="ac"/>
      </w:pPr>
      <w:r>
        <w:t>5 июля 2023 года</w:t>
      </w:r>
    </w:p>
    <w:p w:rsidR="00F602A0" w:rsidRDefault="00F602A0" w:rsidP="00F602A0">
      <w:pPr>
        <w:pStyle w:val="ac"/>
      </w:pPr>
      <w:r>
        <w:t>№ 3</w:t>
      </w:r>
      <w:r>
        <w:rPr>
          <w:lang w:val="en-US"/>
        </w:rPr>
        <w:t>63</w:t>
      </w:r>
      <w:r>
        <w:t>-СФ</w:t>
      </w:r>
    </w:p>
    <w:sectPr w:rsidR="00F602A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60A" w:rsidRDefault="005F460A">
      <w:pPr>
        <w:spacing w:line="240" w:lineRule="auto"/>
      </w:pPr>
      <w:r>
        <w:separator/>
      </w:r>
    </w:p>
  </w:endnote>
  <w:endnote w:type="continuationSeparator" w:id="0">
    <w:p w:rsidR="005F460A" w:rsidRDefault="005F46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9AF2EA1-4C7B-4402-8620-5E1F0BABD708}"/>
    <w:embedBold r:id="rId2" w:fontKey="{7D348567-30D9-4F8A-8906-A8A4B815075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AA87838-4DA8-46DD-A8AE-26D6226C39A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F460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602A0">
      <w:rPr>
        <w:noProof/>
      </w:rPr>
      <w:t>ws8247.docx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F56D41">
      <w:rPr>
        <w:noProof/>
      </w:rPr>
      <w:t>04.07.23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602A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A6C44" w:rsidRDefault="00575470" w:rsidP="00CA6C44">
    <w:pPr>
      <w:pStyle w:val="a9"/>
    </w:pPr>
    <w:fldSimple w:instr=" FILENAME  \* MERGEFORMAT ">
      <w:r w:rsidR="00F602A0">
        <w:rPr>
          <w:noProof/>
        </w:rPr>
        <w:t>ws8247.docx</w:t>
      </w:r>
    </w:fldSimple>
    <w:r w:rsidR="00CA6C44">
      <w:t xml:space="preserve">   </w:t>
    </w:r>
    <w:fldSimple w:instr=" USERINITIALS  \* MERGEFORMAT ">
      <w:r w:rsidR="00F602A0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60A" w:rsidRDefault="005F460A">
      <w:pPr>
        <w:spacing w:line="240" w:lineRule="auto"/>
      </w:pPr>
      <w:r>
        <w:separator/>
      </w:r>
    </w:p>
  </w:footnote>
  <w:footnote w:type="continuationSeparator" w:id="0">
    <w:p w:rsidR="005F460A" w:rsidRDefault="005F46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602A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287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75470"/>
    <w:rsid w:val="005B2AEB"/>
    <w:rsid w:val="005F460A"/>
    <w:rsid w:val="00720496"/>
    <w:rsid w:val="00723EF8"/>
    <w:rsid w:val="0078182C"/>
    <w:rsid w:val="00885B74"/>
    <w:rsid w:val="008B0287"/>
    <w:rsid w:val="00910EF7"/>
    <w:rsid w:val="00997F4C"/>
    <w:rsid w:val="00A82E08"/>
    <w:rsid w:val="00AA344E"/>
    <w:rsid w:val="00B07D98"/>
    <w:rsid w:val="00B17E7E"/>
    <w:rsid w:val="00B30B27"/>
    <w:rsid w:val="00B33546"/>
    <w:rsid w:val="00B67711"/>
    <w:rsid w:val="00CA6C44"/>
    <w:rsid w:val="00CF27C2"/>
    <w:rsid w:val="00CF731B"/>
    <w:rsid w:val="00DA769E"/>
    <w:rsid w:val="00E02685"/>
    <w:rsid w:val="00F178A8"/>
    <w:rsid w:val="00F21BB0"/>
    <w:rsid w:val="00F56D41"/>
    <w:rsid w:val="00F602A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791D5E-8077-4A5F-A0B5-DB9B7F395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uiPriority w:val="99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uiPriority w:val="99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uiPriority w:val="99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uiPriority w:val="99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75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11FB1CC960F4217AAF406C3AA60CB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1F1CE5-E6EA-4976-B16F-42760B64C6BD}"/>
      </w:docPartPr>
      <w:docPartBody>
        <w:p w:rsidR="008071C6" w:rsidRDefault="008071C6">
          <w:pPr>
            <w:pStyle w:val="011FB1CC960F4217AAF406C3AA60CB5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1C6"/>
    <w:rsid w:val="004D2A8E"/>
    <w:rsid w:val="008071C6"/>
    <w:rsid w:val="00D6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11FB1CC960F4217AAF406C3AA60CB58">
    <w:name w:val="011FB1CC960F4217AAF406C3AA60CB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Мазулина+</dc:creator>
  <cp:keywords/>
  <dc:description>WS30.06.2023 WS30.06.2023</dc:description>
  <cp:lastModifiedBy>Беляевская Н.А.</cp:lastModifiedBy>
  <cp:revision>2</cp:revision>
  <cp:lastPrinted>2023-07-04T13:33:00Z</cp:lastPrinted>
  <dcterms:created xsi:type="dcterms:W3CDTF">2023-07-04T14:23:00Z</dcterms:created>
  <dcterms:modified xsi:type="dcterms:W3CDTF">2023-07-04T14:23:00Z</dcterms:modified>
</cp:coreProperties>
</file>