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D5175B5D31A4E8D8718AEA255054E3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FC6398" w:rsidRDefault="00545F85" w:rsidP="00FC639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D5175B5D31A4E8D8718AEA255054E3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C6398" w:rsidRDefault="00FC6398" w:rsidP="00FC6398">
      <w:pPr>
        <w:pStyle w:val="1"/>
      </w:pPr>
      <w:r w:rsidRPr="00CB6362">
        <w:t xml:space="preserve">О Федеральном законе "О внесении изменений </w:t>
      </w:r>
    </w:p>
    <w:p w:rsidR="00FC6398" w:rsidRDefault="00FC6398" w:rsidP="00FC6398">
      <w:pPr>
        <w:pStyle w:val="2"/>
      </w:pPr>
      <w:r w:rsidRPr="00CB6362">
        <w:t>в статьи 6 и 13 Федерального закона</w:t>
      </w:r>
      <w:r>
        <w:t xml:space="preserve"> </w:t>
      </w:r>
      <w:r w:rsidRPr="00CB6362">
        <w:t xml:space="preserve">"Об органах судейского </w:t>
      </w:r>
    </w:p>
    <w:p w:rsidR="00FC6398" w:rsidRDefault="00FC6398" w:rsidP="00FC6398">
      <w:pPr>
        <w:pStyle w:val="2"/>
      </w:pPr>
      <w:r w:rsidRPr="00CB6362">
        <w:t>сообщества в Российской Федерации"</w:t>
      </w:r>
    </w:p>
    <w:p w:rsidR="00FC6398" w:rsidRDefault="00FC6398" w:rsidP="00FC6398">
      <w:pPr>
        <w:pStyle w:val="2"/>
      </w:pPr>
    </w:p>
    <w:p w:rsidR="00FC6398" w:rsidRPr="00CB6362" w:rsidRDefault="00FC6398" w:rsidP="00FC6398">
      <w:pPr>
        <w:pStyle w:val="2"/>
      </w:pPr>
    </w:p>
    <w:p w:rsidR="00FC6398" w:rsidRDefault="00FC6398">
      <w:r w:rsidRPr="00CB6362">
        <w:t>Рассмотрев принятый Государственной Думой Федерального Собрания Российской Федерации 22 апреля 2026 года Федеральный закон "О внесении изменений в статьи 6 и 13 Федерального закона</w:t>
      </w:r>
      <w:r>
        <w:t xml:space="preserve"> </w:t>
      </w:r>
      <w:r w:rsidRPr="00CB6362">
        <w:t xml:space="preserve">"Об органах судейского сообщества </w:t>
      </w:r>
      <w:r w:rsidR="00925CAC">
        <w:br/>
      </w:r>
      <w:r w:rsidRPr="00CB6362">
        <w:t>в Российской Федерации", в соответствии с</w:t>
      </w:r>
      <w:r>
        <w:t xml:space="preserve"> </w:t>
      </w:r>
      <w:r w:rsidRPr="00CB6362">
        <w:t xml:space="preserve">частью 4 статьи 105 Конституции Российской Федерации </w:t>
      </w:r>
      <w:r>
        <w:t>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C6398" w:rsidRDefault="00FC6398"/>
    <w:p w:rsidR="00FC6398" w:rsidRPr="00CB6362" w:rsidRDefault="00FC6398" w:rsidP="00FC6398">
      <w:r w:rsidRPr="00CB6362">
        <w:t xml:space="preserve">1. Одобрить Федеральный закон "О внесении изменений </w:t>
      </w:r>
      <w:r w:rsidR="00925CAC">
        <w:br/>
      </w:r>
      <w:r w:rsidRPr="00CB6362">
        <w:t>в статьи 6 и 13 Федерального закона "Об органах судейского сообщества в Российской Федерации".</w:t>
      </w:r>
    </w:p>
    <w:p w:rsidR="00FC6398" w:rsidRPr="00CB6362" w:rsidRDefault="00FC6398" w:rsidP="00FC6398">
      <w:r w:rsidRPr="00CB6362">
        <w:t>2. Настоящее постановление вступает в силу со дня его принятия.</w:t>
      </w:r>
    </w:p>
    <w:p w:rsidR="00FC6398" w:rsidRDefault="00FC6398" w:rsidP="00FC6398"/>
    <w:p w:rsidR="00925CAC" w:rsidRDefault="00925CAC" w:rsidP="00FC6398"/>
    <w:p w:rsidR="00FC6398" w:rsidRPr="00CB6362" w:rsidRDefault="00FC6398" w:rsidP="00925CAC">
      <w:pPr>
        <w:pStyle w:val="11"/>
      </w:pPr>
      <w:r w:rsidRPr="00CB6362">
        <w:t xml:space="preserve">Председатель </w:t>
      </w:r>
      <w:r w:rsidRPr="00CB6362">
        <w:br/>
        <w:t>Совета Федерации</w:t>
      </w:r>
      <w:r w:rsidRPr="00CB6362">
        <w:br/>
        <w:t>Федерального Собрания</w:t>
      </w:r>
      <w:r w:rsidRPr="00CB6362">
        <w:br/>
        <w:t>Российской Федерации</w:t>
      </w:r>
      <w:r w:rsidRPr="00CB6362">
        <w:tab/>
      </w:r>
      <w:r w:rsidR="00E17862">
        <w:t>В.И. МАТВИЕНКО</w:t>
      </w:r>
    </w:p>
    <w:p w:rsidR="00FC6398" w:rsidRDefault="00FC6398" w:rsidP="00FC6398">
      <w:pPr>
        <w:pStyle w:val="ac"/>
      </w:pPr>
    </w:p>
    <w:p w:rsidR="00925CAC" w:rsidRDefault="00925CAC" w:rsidP="00925CAC">
      <w:pPr>
        <w:pStyle w:val="ac"/>
      </w:pPr>
      <w:r>
        <w:t>Москва</w:t>
      </w:r>
    </w:p>
    <w:p w:rsidR="00925CAC" w:rsidRDefault="00925CAC" w:rsidP="00925CAC">
      <w:pPr>
        <w:pStyle w:val="ac"/>
      </w:pPr>
      <w:r>
        <w:t>29 апреля 2026 года</w:t>
      </w:r>
    </w:p>
    <w:p w:rsidR="00925CAC" w:rsidRDefault="00925CAC" w:rsidP="00925CAC">
      <w:pPr>
        <w:pStyle w:val="ac"/>
      </w:pPr>
      <w:r>
        <w:t>№ 1</w:t>
      </w:r>
      <w:r>
        <w:rPr>
          <w:lang w:val="en-US"/>
        </w:rPr>
        <w:t>50</w:t>
      </w:r>
      <w:r>
        <w:t>-</w:t>
      </w:r>
      <w:proofErr w:type="spellStart"/>
      <w:r>
        <w:t>СФ</w:t>
      </w:r>
      <w:proofErr w:type="spellEnd"/>
    </w:p>
    <w:sectPr w:rsidR="00925CA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1BA" w:rsidRDefault="007951BA">
      <w:pPr>
        <w:spacing w:line="240" w:lineRule="auto"/>
      </w:pPr>
      <w:r>
        <w:separator/>
      </w:r>
    </w:p>
  </w:endnote>
  <w:endnote w:type="continuationSeparator" w:id="0">
    <w:p w:rsidR="007951BA" w:rsidRDefault="007951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1F1215C-37FE-4BAA-8FCF-A8F03BA47537}"/>
    <w:embedBold r:id="rId2" w:fontKey="{A637BB66-AC25-4F3F-A852-2EE418100FA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4A1D2D7-892F-49B6-946B-54BD20FBF2E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1786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25CAC">
      <w:rPr>
        <w:noProof/>
      </w:rPr>
      <w:t>eq11661.docx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E03DF">
      <w:rPr>
        <w:noProof/>
      </w:rPr>
      <w:t>28.04.26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25CA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17862" w:rsidRDefault="00E17862" w:rsidP="00E1786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25CAC">
      <w:rPr>
        <w:noProof/>
      </w:rPr>
      <w:t>eq11661.docx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25CA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1BA" w:rsidRDefault="007951BA">
      <w:pPr>
        <w:spacing w:line="240" w:lineRule="auto"/>
      </w:pPr>
      <w:r>
        <w:separator/>
      </w:r>
    </w:p>
  </w:footnote>
  <w:footnote w:type="continuationSeparator" w:id="0">
    <w:p w:rsidR="007951BA" w:rsidRDefault="007951B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25CA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F5B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E03DF"/>
    <w:rsid w:val="00720496"/>
    <w:rsid w:val="00723EF8"/>
    <w:rsid w:val="0078182C"/>
    <w:rsid w:val="007951BA"/>
    <w:rsid w:val="00885B74"/>
    <w:rsid w:val="00910EF7"/>
    <w:rsid w:val="00925CAC"/>
    <w:rsid w:val="009416C3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05F5B"/>
    <w:rsid w:val="00DA769E"/>
    <w:rsid w:val="00E02685"/>
    <w:rsid w:val="00E17862"/>
    <w:rsid w:val="00F178A8"/>
    <w:rsid w:val="00F21BB0"/>
    <w:rsid w:val="00F9160B"/>
    <w:rsid w:val="00FC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FE4E7D-37F9-4B82-98A9-179665750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4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D5175B5D31A4E8D8718AEA255054E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6AE841-9D24-426D-A94D-E1998A147182}"/>
      </w:docPartPr>
      <w:docPartBody>
        <w:p w:rsidR="002E0435" w:rsidRDefault="002E0435">
          <w:pPr>
            <w:pStyle w:val="BD5175B5D31A4E8D8718AEA255054E3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435"/>
    <w:rsid w:val="00025A00"/>
    <w:rsid w:val="002E0435"/>
    <w:rsid w:val="008D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D5175B5D31A4E8D8718AEA255054E3E">
    <w:name w:val="BD5175B5D31A4E8D8718AEA255054E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EQ24.04.2026 EQ24.04.2026 </dc:description>
  <cp:lastModifiedBy>Жарков М.А.</cp:lastModifiedBy>
  <cp:revision>4</cp:revision>
  <cp:lastPrinted>2026-04-28T14:05:00Z</cp:lastPrinted>
  <dcterms:created xsi:type="dcterms:W3CDTF">2026-04-24T07:13:00Z</dcterms:created>
  <dcterms:modified xsi:type="dcterms:W3CDTF">2026-04-28T14:38:00Z</dcterms:modified>
</cp:coreProperties>
</file>